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FE0" w:rsidRDefault="00EC6FE0"/>
    <w:p w:rsidR="00EC6FE0" w:rsidRDefault="00EC6FE0" w:rsidP="002059C5">
      <w:pPr>
        <w:pStyle w:val="Header"/>
      </w:pPr>
      <w:bookmarkStart w:id="0" w:name="_GoBack"/>
      <w:r w:rsidRPr="006F060A">
        <w:rPr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style="width:527.25pt;height:69.75pt;visibility:visible">
            <v:imagedata r:id="rId7" o:title=""/>
          </v:shape>
        </w:pict>
      </w:r>
    </w:p>
    <w:p w:rsidR="00EC6FE0" w:rsidRDefault="00EC6FE0" w:rsidP="00CD4644">
      <w:pPr>
        <w:tabs>
          <w:tab w:val="left" w:pos="2295"/>
          <w:tab w:val="center" w:pos="5233"/>
        </w:tabs>
        <w:rPr>
          <w:sz w:val="32"/>
          <w:szCs w:val="32"/>
        </w:rPr>
      </w:pPr>
    </w:p>
    <w:p w:rsidR="00EC6FE0" w:rsidRPr="00D26286" w:rsidRDefault="00EC6FE0" w:rsidP="00CD4644">
      <w:pPr>
        <w:tabs>
          <w:tab w:val="left" w:pos="2295"/>
          <w:tab w:val="center" w:pos="5233"/>
        </w:tabs>
        <w:rPr>
          <w:b/>
          <w:bCs/>
          <w:sz w:val="16"/>
          <w:szCs w:val="16"/>
        </w:rPr>
      </w:pPr>
      <w:r>
        <w:rPr>
          <w:sz w:val="32"/>
          <w:szCs w:val="32"/>
        </w:rPr>
        <w:tab/>
      </w:r>
      <w:r w:rsidRPr="00D26286">
        <w:rPr>
          <w:sz w:val="16"/>
          <w:szCs w:val="16"/>
        </w:rPr>
        <w:tab/>
        <w:t>I.S.I.S. - Istituto Statale Istruzione Superiore</w:t>
      </w:r>
    </w:p>
    <w:p w:rsidR="00EC6FE0" w:rsidRPr="00D26286" w:rsidRDefault="00EC6FE0" w:rsidP="001B498C">
      <w:pPr>
        <w:jc w:val="center"/>
        <w:rPr>
          <w:sz w:val="16"/>
          <w:szCs w:val="16"/>
        </w:rPr>
      </w:pPr>
      <w:r w:rsidRPr="00D26286">
        <w:rPr>
          <w:sz w:val="16"/>
          <w:szCs w:val="16"/>
        </w:rPr>
        <w:t>"STRIANO – TERZIGNO”</w:t>
      </w:r>
    </w:p>
    <w:p w:rsidR="00EC6FE0" w:rsidRPr="00D26286" w:rsidRDefault="00EC6FE0" w:rsidP="001B498C">
      <w:pPr>
        <w:jc w:val="center"/>
        <w:rPr>
          <w:color w:val="0070C0"/>
          <w:sz w:val="16"/>
          <w:szCs w:val="16"/>
        </w:rPr>
      </w:pPr>
    </w:p>
    <w:p w:rsidR="00EC6FE0" w:rsidRPr="00D26286" w:rsidRDefault="00EC6FE0" w:rsidP="001B498C">
      <w:pPr>
        <w:jc w:val="center"/>
        <w:rPr>
          <w:sz w:val="16"/>
          <w:szCs w:val="16"/>
        </w:rPr>
      </w:pPr>
      <w:r w:rsidRPr="00D26286">
        <w:rPr>
          <w:sz w:val="16"/>
          <w:szCs w:val="16"/>
        </w:rPr>
        <w:t>Sede Centrale - Striano (NA) - IPSAR- Via  Sarno P. Verde Striano (NA)  – Tel. 0813624206 – Fa 0813624207</w:t>
      </w:r>
    </w:p>
    <w:p w:rsidR="00EC6FE0" w:rsidRPr="00D26286" w:rsidRDefault="00EC6FE0" w:rsidP="001B498C">
      <w:pPr>
        <w:jc w:val="center"/>
        <w:rPr>
          <w:sz w:val="16"/>
          <w:szCs w:val="16"/>
        </w:rPr>
      </w:pPr>
      <w:r w:rsidRPr="00D26286">
        <w:rPr>
          <w:sz w:val="16"/>
          <w:szCs w:val="16"/>
        </w:rPr>
        <w:t>Sede di Terzigno (NA) – Liceo Scientifico, Linguistico e delle Scienze Umane - Via Avini   Tel. 0818281777</w:t>
      </w:r>
    </w:p>
    <w:p w:rsidR="00EC6FE0" w:rsidRPr="00D26286" w:rsidRDefault="00EC6FE0" w:rsidP="001B498C">
      <w:pPr>
        <w:jc w:val="center"/>
        <w:rPr>
          <w:sz w:val="16"/>
          <w:szCs w:val="16"/>
          <w:lang w:val="en-US"/>
        </w:rPr>
      </w:pPr>
      <w:r w:rsidRPr="00D26286">
        <w:rPr>
          <w:sz w:val="16"/>
          <w:szCs w:val="16"/>
          <w:lang w:val="en-US"/>
        </w:rPr>
        <w:t>Cod. Mecc.: NAIS13200D - C. F. 90094100634</w:t>
      </w:r>
    </w:p>
    <w:p w:rsidR="00EC6FE0" w:rsidRPr="00D26286" w:rsidRDefault="00EC6FE0" w:rsidP="001B498C">
      <w:pPr>
        <w:jc w:val="center"/>
        <w:rPr>
          <w:sz w:val="16"/>
          <w:szCs w:val="16"/>
          <w:lang w:val="en-US"/>
        </w:rPr>
      </w:pPr>
      <w:r w:rsidRPr="00D26286">
        <w:rPr>
          <w:sz w:val="16"/>
          <w:szCs w:val="16"/>
          <w:lang w:val="en-US"/>
        </w:rPr>
        <w:t xml:space="preserve">email - nais13200D@istruzione.it - sito web </w:t>
      </w:r>
      <w:hyperlink r:id="rId8" w:history="1">
        <w:r w:rsidRPr="00D26286">
          <w:rPr>
            <w:rStyle w:val="Hyperlink"/>
            <w:sz w:val="16"/>
            <w:szCs w:val="16"/>
            <w:lang w:val="en-US"/>
          </w:rPr>
          <w:t>www.isisstrianoterzigno.gov.it</w:t>
        </w:r>
      </w:hyperlink>
    </w:p>
    <w:p w:rsidR="00EC6FE0" w:rsidRPr="00D26286" w:rsidRDefault="00EC6FE0" w:rsidP="001B498C">
      <w:pPr>
        <w:jc w:val="center"/>
        <w:rPr>
          <w:sz w:val="16"/>
          <w:szCs w:val="16"/>
        </w:rPr>
      </w:pPr>
      <w:r w:rsidRPr="00D26286">
        <w:rPr>
          <w:sz w:val="16"/>
          <w:szCs w:val="16"/>
        </w:rPr>
        <w:t>Distretto Scolastico 32  - Ambito Territoriale NA - N.° 20</w:t>
      </w:r>
    </w:p>
    <w:p w:rsidR="00EC6FE0" w:rsidRPr="00D26286" w:rsidRDefault="00EC6FE0" w:rsidP="001B498C">
      <w:pPr>
        <w:jc w:val="center"/>
        <w:rPr>
          <w:sz w:val="16"/>
          <w:szCs w:val="16"/>
        </w:rPr>
      </w:pPr>
      <w:r w:rsidRPr="00D26286">
        <w:rPr>
          <w:sz w:val="16"/>
          <w:szCs w:val="16"/>
        </w:rPr>
        <w:t>nais13200D@pec.istruzione.it</w:t>
      </w:r>
    </w:p>
    <w:p w:rsidR="00EC6FE0" w:rsidRPr="00D30CA9" w:rsidRDefault="00EC6FE0" w:rsidP="00D30CA9">
      <w:pPr>
        <w:jc w:val="both"/>
        <w:rPr>
          <w:sz w:val="28"/>
          <w:szCs w:val="28"/>
        </w:rPr>
      </w:pPr>
    </w:p>
    <w:p w:rsidR="00EC6FE0" w:rsidRDefault="00EC6FE0" w:rsidP="00D26286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Richiesta assemblea di classe</w:t>
      </w:r>
    </w:p>
    <w:p w:rsidR="00EC6FE0" w:rsidRDefault="00EC6FE0" w:rsidP="00D26286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EC6FE0" w:rsidRDefault="00EC6FE0" w:rsidP="00D26286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Prof. Rosario Cozzolino</w:t>
      </w:r>
    </w:p>
    <w:p w:rsidR="00EC6FE0" w:rsidRDefault="00EC6FE0" w:rsidP="00D26286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I rappresentanti della classe ___________ chiedono di poter svolgere l’assemblea di classe il giorno:</w:t>
      </w: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W w:w="94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3"/>
        <w:gridCol w:w="1997"/>
        <w:gridCol w:w="2613"/>
        <w:gridCol w:w="2673"/>
      </w:tblGrid>
      <w:tr w:rsidR="00EC6FE0" w:rsidRPr="001A1CAE">
        <w:trPr>
          <w:trHeight w:val="304"/>
        </w:trPr>
        <w:tc>
          <w:tcPr>
            <w:tcW w:w="2123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1CAE">
              <w:rPr>
                <w:sz w:val="24"/>
                <w:szCs w:val="24"/>
              </w:rPr>
              <w:t>GIORNO</w:t>
            </w:r>
          </w:p>
        </w:tc>
        <w:tc>
          <w:tcPr>
            <w:tcW w:w="1997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1CAE">
              <w:rPr>
                <w:sz w:val="24"/>
                <w:szCs w:val="24"/>
              </w:rPr>
              <w:t>DATA</w:t>
            </w:r>
          </w:p>
        </w:tc>
        <w:tc>
          <w:tcPr>
            <w:tcW w:w="2613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1CAE">
              <w:rPr>
                <w:sz w:val="24"/>
                <w:szCs w:val="24"/>
              </w:rPr>
              <w:t>ORA</w:t>
            </w:r>
          </w:p>
        </w:tc>
        <w:tc>
          <w:tcPr>
            <w:tcW w:w="2673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1CAE">
              <w:rPr>
                <w:sz w:val="24"/>
                <w:szCs w:val="24"/>
              </w:rPr>
              <w:t>FIRMA DEI DOCENTI INTERESSATI</w:t>
            </w:r>
          </w:p>
        </w:tc>
      </w:tr>
      <w:tr w:rsidR="00EC6FE0" w:rsidRPr="001A1CAE">
        <w:trPr>
          <w:trHeight w:val="465"/>
        </w:trPr>
        <w:tc>
          <w:tcPr>
            <w:tcW w:w="2123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13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1CAE">
              <w:rPr>
                <w:sz w:val="24"/>
                <w:szCs w:val="24"/>
              </w:rPr>
              <w:t>dalle…….................</w:t>
            </w:r>
          </w:p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1CAE">
              <w:rPr>
                <w:sz w:val="24"/>
                <w:szCs w:val="24"/>
              </w:rPr>
              <w:t>alle…………………</w:t>
            </w:r>
          </w:p>
        </w:tc>
        <w:tc>
          <w:tcPr>
            <w:tcW w:w="2673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C6FE0" w:rsidRPr="001A1CAE">
        <w:trPr>
          <w:trHeight w:val="465"/>
        </w:trPr>
        <w:tc>
          <w:tcPr>
            <w:tcW w:w="2123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97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13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1CAE">
              <w:rPr>
                <w:sz w:val="24"/>
                <w:szCs w:val="24"/>
              </w:rPr>
              <w:t>dalle…….................</w:t>
            </w:r>
          </w:p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1CAE">
              <w:rPr>
                <w:sz w:val="24"/>
                <w:szCs w:val="24"/>
              </w:rPr>
              <w:t>alle…………………</w:t>
            </w:r>
          </w:p>
        </w:tc>
        <w:tc>
          <w:tcPr>
            <w:tcW w:w="2673" w:type="dxa"/>
          </w:tcPr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C6FE0" w:rsidRPr="001A1CAE" w:rsidRDefault="00EC6FE0" w:rsidP="009F295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Ordine del giorno:</w:t>
      </w: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1. __________________________________________________________________________</w:t>
      </w: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2. __________________________________________________________________________</w:t>
      </w: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3. __________________________________________________________________________</w:t>
      </w: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I docenti devono assicurare la dovuta vigilanza.</w:t>
      </w: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La richiesta va fatta almeno tre giorni prima.</w:t>
      </w: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</w:p>
    <w:p w:rsidR="00EC6FE0" w:rsidRDefault="00EC6FE0" w:rsidP="00D26286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I rappresentanti</w:t>
      </w:r>
    </w:p>
    <w:p w:rsidR="00EC6FE0" w:rsidRDefault="00EC6FE0" w:rsidP="00D26286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EC6FE0" w:rsidRDefault="00EC6FE0" w:rsidP="00D26286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</w:p>
    <w:p w:rsidR="00EC6FE0" w:rsidRDefault="00EC6FE0" w:rsidP="00D26286">
      <w:pPr>
        <w:autoSpaceDE w:val="0"/>
        <w:autoSpaceDN w:val="0"/>
        <w:adjustRightInd w:val="0"/>
        <w:rPr>
          <w:sz w:val="24"/>
          <w:szCs w:val="24"/>
        </w:rPr>
      </w:pPr>
    </w:p>
    <w:p w:rsidR="00EC6FE0" w:rsidRPr="003C5CA7" w:rsidRDefault="00EC6FE0" w:rsidP="003C5CA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C5CA7">
        <w:rPr>
          <w:rFonts w:ascii="Arial" w:eastAsia="Wingdings-Regular" w:hAnsi="Arial" w:cs="Arial"/>
          <w:sz w:val="24"/>
          <w:szCs w:val="24"/>
        </w:rPr>
        <w:t xml:space="preserve"> </w:t>
      </w:r>
      <w:r w:rsidRPr="003C5CA7">
        <w:rPr>
          <w:rFonts w:ascii="Arial" w:hAnsi="Arial" w:cs="Arial"/>
          <w:sz w:val="24"/>
          <w:szCs w:val="24"/>
        </w:rPr>
        <w:t xml:space="preserve">Si autorizza l’assemblea                                                                   Il </w:t>
      </w:r>
      <w:r w:rsidRPr="003C5CA7">
        <w:rPr>
          <w:sz w:val="24"/>
          <w:szCs w:val="24"/>
        </w:rPr>
        <w:t>Dirigente Scolastico</w:t>
      </w:r>
    </w:p>
    <w:p w:rsidR="00EC6FE0" w:rsidRPr="003C5CA7" w:rsidRDefault="00EC6FE0" w:rsidP="003C5CA7">
      <w:pPr>
        <w:rPr>
          <w:sz w:val="24"/>
          <w:szCs w:val="24"/>
        </w:rPr>
      </w:pPr>
      <w:r w:rsidRPr="003C5CA7">
        <w:rPr>
          <w:rFonts w:ascii="Arial" w:eastAsia="Wingdings-Regular" w:hAnsi="Arial" w:cs="Arial"/>
          <w:sz w:val="24"/>
          <w:szCs w:val="24"/>
        </w:rPr>
        <w:t xml:space="preserve"> </w:t>
      </w:r>
      <w:r w:rsidRPr="003C5CA7">
        <w:rPr>
          <w:rFonts w:ascii="Arial" w:hAnsi="Arial" w:cs="Arial"/>
          <w:sz w:val="24"/>
          <w:szCs w:val="24"/>
        </w:rPr>
        <w:t xml:space="preserve">Non si autorizza l’assemblea  </w:t>
      </w:r>
      <w:r w:rsidRPr="003C5CA7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                    </w:t>
      </w:r>
      <w:r w:rsidRPr="003C5CA7">
        <w:rPr>
          <w:sz w:val="24"/>
          <w:szCs w:val="24"/>
        </w:rPr>
        <w:t>Prof. Rosario Cozzolino</w:t>
      </w:r>
    </w:p>
    <w:p w:rsidR="00EC6FE0" w:rsidRDefault="00EC6FE0" w:rsidP="002B368F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</w:p>
    <w:p w:rsidR="00EC6FE0" w:rsidRDefault="00EC6FE0" w:rsidP="002B368F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_________________________________</w:t>
      </w:r>
    </w:p>
    <w:p w:rsidR="00EC6FE0" w:rsidRPr="002B368F" w:rsidRDefault="00EC6FE0" w:rsidP="002B368F">
      <w:pPr>
        <w:jc w:val="right"/>
        <w:rPr>
          <w:sz w:val="28"/>
          <w:szCs w:val="28"/>
        </w:rPr>
      </w:pPr>
    </w:p>
    <w:bookmarkEnd w:id="0"/>
    <w:p w:rsidR="00EC6FE0" w:rsidRPr="002B368F" w:rsidRDefault="00EC6FE0">
      <w:pPr>
        <w:rPr>
          <w:sz w:val="28"/>
          <w:szCs w:val="28"/>
        </w:rPr>
      </w:pPr>
    </w:p>
    <w:sectPr w:rsidR="00EC6FE0" w:rsidRPr="002B368F" w:rsidSect="001B498C"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FE0" w:rsidRDefault="00EC6FE0" w:rsidP="001B498C">
      <w:r>
        <w:separator/>
      </w:r>
    </w:p>
  </w:endnote>
  <w:endnote w:type="continuationSeparator" w:id="0">
    <w:p w:rsidR="00EC6FE0" w:rsidRDefault="00EC6FE0" w:rsidP="001B49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FE0" w:rsidRDefault="00EC6FE0" w:rsidP="001B498C">
      <w:r>
        <w:separator/>
      </w:r>
    </w:p>
  </w:footnote>
  <w:footnote w:type="continuationSeparator" w:id="0">
    <w:p w:rsidR="00EC6FE0" w:rsidRDefault="00EC6FE0" w:rsidP="001B49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F3341"/>
    <w:multiLevelType w:val="hybridMultilevel"/>
    <w:tmpl w:val="278A2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498C"/>
    <w:rsid w:val="00085435"/>
    <w:rsid w:val="0009596D"/>
    <w:rsid w:val="00107836"/>
    <w:rsid w:val="001A1CAE"/>
    <w:rsid w:val="001B498C"/>
    <w:rsid w:val="001E29D3"/>
    <w:rsid w:val="001F3517"/>
    <w:rsid w:val="002059C5"/>
    <w:rsid w:val="0025020D"/>
    <w:rsid w:val="002B368F"/>
    <w:rsid w:val="002D06E4"/>
    <w:rsid w:val="0038208B"/>
    <w:rsid w:val="003C5CA7"/>
    <w:rsid w:val="003E71D2"/>
    <w:rsid w:val="003F340B"/>
    <w:rsid w:val="004419F9"/>
    <w:rsid w:val="0053756E"/>
    <w:rsid w:val="00627F4F"/>
    <w:rsid w:val="00671638"/>
    <w:rsid w:val="00693AEA"/>
    <w:rsid w:val="006A421E"/>
    <w:rsid w:val="006D56E1"/>
    <w:rsid w:val="006F060A"/>
    <w:rsid w:val="00744326"/>
    <w:rsid w:val="007B0CD4"/>
    <w:rsid w:val="007B23F8"/>
    <w:rsid w:val="007E012A"/>
    <w:rsid w:val="008606A5"/>
    <w:rsid w:val="00892178"/>
    <w:rsid w:val="008934B1"/>
    <w:rsid w:val="008B7B8D"/>
    <w:rsid w:val="008E6B81"/>
    <w:rsid w:val="00906409"/>
    <w:rsid w:val="00932C59"/>
    <w:rsid w:val="0095010E"/>
    <w:rsid w:val="009954B4"/>
    <w:rsid w:val="009F2959"/>
    <w:rsid w:val="009F2E94"/>
    <w:rsid w:val="00A07A08"/>
    <w:rsid w:val="00B01257"/>
    <w:rsid w:val="00B0513F"/>
    <w:rsid w:val="00B3519E"/>
    <w:rsid w:val="00BE69AC"/>
    <w:rsid w:val="00CA0137"/>
    <w:rsid w:val="00CD4644"/>
    <w:rsid w:val="00D26286"/>
    <w:rsid w:val="00D30CA9"/>
    <w:rsid w:val="00D97595"/>
    <w:rsid w:val="00E30FC1"/>
    <w:rsid w:val="00E85F4F"/>
    <w:rsid w:val="00E9607A"/>
    <w:rsid w:val="00EA6376"/>
    <w:rsid w:val="00EC6FE0"/>
    <w:rsid w:val="00EE3B29"/>
    <w:rsid w:val="00F071C9"/>
    <w:rsid w:val="00F10B33"/>
    <w:rsid w:val="00F159D6"/>
    <w:rsid w:val="00F178E5"/>
    <w:rsid w:val="00F82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8C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B498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B498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B498C"/>
    <w:rPr>
      <w:rFonts w:ascii="Times New Roman" w:hAnsi="Times New Roman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uiPriority w:val="99"/>
    <w:rsid w:val="001B498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B498C"/>
    <w:rPr>
      <w:rFonts w:ascii="Times New Roman" w:hAnsi="Times New Roman" w:cs="Times New Roman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rsid w:val="001B4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498C"/>
    <w:rPr>
      <w:rFonts w:ascii="Tahoma" w:hAnsi="Tahoma" w:cs="Tahoma"/>
      <w:sz w:val="16"/>
      <w:szCs w:val="16"/>
      <w:lang w:eastAsia="it-IT"/>
    </w:rPr>
  </w:style>
  <w:style w:type="paragraph" w:styleId="ListParagraph">
    <w:name w:val="List Paragraph"/>
    <w:basedOn w:val="Normal"/>
    <w:uiPriority w:val="99"/>
    <w:qFormat/>
    <w:rsid w:val="00D2628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6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strianoterzigno.gov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261</Words>
  <Characters>1492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io</dc:creator>
  <cp:keywords/>
  <dc:description/>
  <cp:lastModifiedBy>user</cp:lastModifiedBy>
  <cp:revision>2</cp:revision>
  <cp:lastPrinted>2017-09-22T09:59:00Z</cp:lastPrinted>
  <dcterms:created xsi:type="dcterms:W3CDTF">2017-10-31T09:15:00Z</dcterms:created>
  <dcterms:modified xsi:type="dcterms:W3CDTF">2017-10-31T09:15:00Z</dcterms:modified>
</cp:coreProperties>
</file>