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682" w:rsidRDefault="004D0682"/>
    <w:p w:rsidR="004D0682" w:rsidRDefault="004D0682" w:rsidP="002059C5">
      <w:pPr>
        <w:pStyle w:val="Header"/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i1025" type="#_x0000_t75" style="width:527.25pt;height:69.75pt;visibility:visible">
            <v:imagedata r:id="rId7" o:title=""/>
          </v:shape>
        </w:pict>
      </w:r>
    </w:p>
    <w:p w:rsidR="004D0682" w:rsidRDefault="004D0682" w:rsidP="00CD4644">
      <w:pPr>
        <w:tabs>
          <w:tab w:val="left" w:pos="2295"/>
          <w:tab w:val="center" w:pos="5233"/>
        </w:tabs>
        <w:rPr>
          <w:sz w:val="32"/>
          <w:szCs w:val="32"/>
        </w:rPr>
      </w:pPr>
    </w:p>
    <w:p w:rsidR="004D0682" w:rsidRPr="001B498C" w:rsidRDefault="004D0682" w:rsidP="00CD4644">
      <w:pPr>
        <w:tabs>
          <w:tab w:val="left" w:pos="2295"/>
          <w:tab w:val="center" w:pos="5233"/>
        </w:tabs>
        <w:rPr>
          <w:b/>
          <w:bCs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1B498C">
        <w:rPr>
          <w:sz w:val="32"/>
          <w:szCs w:val="32"/>
        </w:rPr>
        <w:t>I.S.I.S. - Istituto Statale Istruzione Superiore</w:t>
      </w:r>
    </w:p>
    <w:p w:rsidR="004D0682" w:rsidRPr="001B498C" w:rsidRDefault="004D0682" w:rsidP="001B498C">
      <w:pPr>
        <w:jc w:val="center"/>
        <w:rPr>
          <w:sz w:val="32"/>
          <w:szCs w:val="32"/>
        </w:rPr>
      </w:pPr>
      <w:r w:rsidRPr="001B498C">
        <w:rPr>
          <w:sz w:val="32"/>
          <w:szCs w:val="32"/>
        </w:rPr>
        <w:t>"STRIANO – TERZIGNO”</w:t>
      </w:r>
    </w:p>
    <w:p w:rsidR="004D0682" w:rsidRPr="001B498C" w:rsidRDefault="004D0682" w:rsidP="001B498C">
      <w:pPr>
        <w:jc w:val="center"/>
        <w:rPr>
          <w:color w:val="0070C0"/>
          <w:sz w:val="32"/>
          <w:szCs w:val="32"/>
        </w:rPr>
      </w:pPr>
    </w:p>
    <w:p w:rsidR="004D0682" w:rsidRPr="009954B4" w:rsidRDefault="004D0682" w:rsidP="001B498C">
      <w:pPr>
        <w:jc w:val="center"/>
        <w:rPr>
          <w:sz w:val="22"/>
          <w:szCs w:val="22"/>
        </w:rPr>
      </w:pPr>
      <w:r w:rsidRPr="009954B4">
        <w:rPr>
          <w:sz w:val="22"/>
          <w:szCs w:val="22"/>
        </w:rPr>
        <w:t xml:space="preserve">Sede Centrale - Striano (NA) - IPSAR- Via </w:t>
      </w:r>
      <w:r>
        <w:rPr>
          <w:sz w:val="22"/>
          <w:szCs w:val="22"/>
        </w:rPr>
        <w:t xml:space="preserve"> Sarno </w:t>
      </w:r>
      <w:r w:rsidRPr="009954B4">
        <w:rPr>
          <w:sz w:val="22"/>
          <w:szCs w:val="22"/>
        </w:rPr>
        <w:t>P. Verde Striano (NA)  – Tel. 0813624206 –</w:t>
      </w:r>
      <w:r>
        <w:rPr>
          <w:sz w:val="22"/>
          <w:szCs w:val="22"/>
        </w:rPr>
        <w:t xml:space="preserve"> Fa</w:t>
      </w:r>
      <w:r w:rsidRPr="009954B4">
        <w:rPr>
          <w:sz w:val="22"/>
          <w:szCs w:val="22"/>
        </w:rPr>
        <w:t xml:space="preserve"> 0813624207</w:t>
      </w:r>
    </w:p>
    <w:p w:rsidR="004D0682" w:rsidRPr="009954B4" w:rsidRDefault="004D0682" w:rsidP="001B498C">
      <w:pPr>
        <w:jc w:val="center"/>
        <w:rPr>
          <w:sz w:val="22"/>
          <w:szCs w:val="22"/>
        </w:rPr>
      </w:pPr>
      <w:r w:rsidRPr="009954B4">
        <w:rPr>
          <w:sz w:val="22"/>
          <w:szCs w:val="22"/>
        </w:rPr>
        <w:t xml:space="preserve">Sede di Terzigno (NA) – Liceo Scientifico, Linguistico e delle Scienze Umane - Via </w:t>
      </w:r>
      <w:r>
        <w:rPr>
          <w:sz w:val="22"/>
          <w:szCs w:val="22"/>
        </w:rPr>
        <w:t>Avini   Tel. 0818281777</w:t>
      </w:r>
    </w:p>
    <w:p w:rsidR="004D0682" w:rsidRPr="009954B4" w:rsidRDefault="004D0682" w:rsidP="001B498C">
      <w:pPr>
        <w:jc w:val="center"/>
        <w:rPr>
          <w:sz w:val="24"/>
          <w:szCs w:val="24"/>
          <w:lang w:val="en-US"/>
        </w:rPr>
      </w:pPr>
      <w:r w:rsidRPr="009954B4">
        <w:rPr>
          <w:sz w:val="24"/>
          <w:szCs w:val="24"/>
          <w:lang w:val="en-US"/>
        </w:rPr>
        <w:t>Cod. Mecc.: NAIS13</w:t>
      </w:r>
      <w:r>
        <w:rPr>
          <w:sz w:val="24"/>
          <w:szCs w:val="24"/>
          <w:lang w:val="en-US"/>
        </w:rPr>
        <w:t>2</w:t>
      </w:r>
      <w:r w:rsidRPr="009954B4">
        <w:rPr>
          <w:sz w:val="24"/>
          <w:szCs w:val="24"/>
          <w:lang w:val="en-US"/>
        </w:rPr>
        <w:t>00D - C. F. 90094100634</w:t>
      </w:r>
    </w:p>
    <w:p w:rsidR="004D0682" w:rsidRPr="009954B4" w:rsidRDefault="004D0682" w:rsidP="001B498C">
      <w:pPr>
        <w:jc w:val="center"/>
        <w:rPr>
          <w:sz w:val="24"/>
          <w:szCs w:val="24"/>
          <w:lang w:val="en-US"/>
        </w:rPr>
      </w:pPr>
      <w:r w:rsidRPr="009954B4">
        <w:rPr>
          <w:sz w:val="24"/>
          <w:szCs w:val="24"/>
          <w:lang w:val="en-US"/>
        </w:rPr>
        <w:t>email - nais13</w:t>
      </w:r>
      <w:r>
        <w:rPr>
          <w:sz w:val="24"/>
          <w:szCs w:val="24"/>
          <w:lang w:val="en-US"/>
        </w:rPr>
        <w:t>2</w:t>
      </w:r>
      <w:r w:rsidRPr="009954B4">
        <w:rPr>
          <w:sz w:val="24"/>
          <w:szCs w:val="24"/>
          <w:lang w:val="en-US"/>
        </w:rPr>
        <w:t xml:space="preserve">00D@istruzione.it - sito web </w:t>
      </w:r>
      <w:hyperlink r:id="rId8" w:history="1">
        <w:r w:rsidRPr="00F10B33">
          <w:rPr>
            <w:rStyle w:val="Hyperlink"/>
            <w:sz w:val="24"/>
            <w:szCs w:val="24"/>
            <w:lang w:val="en-US"/>
          </w:rPr>
          <w:t>www.isisstrianoterzigno.gov.it</w:t>
        </w:r>
      </w:hyperlink>
    </w:p>
    <w:p w:rsidR="004D0682" w:rsidRPr="009954B4" w:rsidRDefault="004D0682" w:rsidP="001B498C">
      <w:pPr>
        <w:jc w:val="center"/>
        <w:rPr>
          <w:sz w:val="24"/>
          <w:szCs w:val="24"/>
        </w:rPr>
      </w:pPr>
      <w:r w:rsidRPr="009954B4">
        <w:rPr>
          <w:sz w:val="24"/>
          <w:szCs w:val="24"/>
        </w:rPr>
        <w:t>Distretto Scolastico 32  - Ambito Territoriale NA - N.° 20</w:t>
      </w:r>
    </w:p>
    <w:p w:rsidR="004D0682" w:rsidRPr="009954B4" w:rsidRDefault="004D0682" w:rsidP="001B498C">
      <w:pPr>
        <w:jc w:val="center"/>
        <w:rPr>
          <w:sz w:val="24"/>
          <w:szCs w:val="24"/>
        </w:rPr>
      </w:pPr>
      <w:r w:rsidRPr="00D30CA9">
        <w:rPr>
          <w:sz w:val="24"/>
          <w:szCs w:val="24"/>
        </w:rPr>
        <w:t>nais13200D@pec.istruzione.it</w:t>
      </w:r>
    </w:p>
    <w:bookmarkEnd w:id="0"/>
    <w:p w:rsidR="004D0682" w:rsidRPr="00CD3545" w:rsidRDefault="004D0682" w:rsidP="00E178AB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CD3545">
        <w:rPr>
          <w:rFonts w:ascii="Arial" w:hAnsi="Arial" w:cs="Arial"/>
          <w:sz w:val="24"/>
          <w:szCs w:val="24"/>
        </w:rPr>
        <w:t>Al Dirigente Scolastico</w:t>
      </w:r>
    </w:p>
    <w:p w:rsidR="004D0682" w:rsidRPr="00CD3545" w:rsidRDefault="004D0682" w:rsidP="00E178AB">
      <w:pPr>
        <w:jc w:val="right"/>
        <w:rPr>
          <w:rFonts w:ascii="Arial" w:hAnsi="Arial" w:cs="Arial"/>
          <w:sz w:val="24"/>
          <w:szCs w:val="24"/>
        </w:rPr>
      </w:pPr>
      <w:r w:rsidRPr="00CD3545">
        <w:rPr>
          <w:rFonts w:ascii="Arial" w:hAnsi="Arial" w:cs="Arial"/>
          <w:sz w:val="24"/>
          <w:szCs w:val="24"/>
        </w:rPr>
        <w:t xml:space="preserve">Prof. </w:t>
      </w:r>
      <w:r>
        <w:rPr>
          <w:rFonts w:ascii="Arial" w:hAnsi="Arial" w:cs="Arial"/>
          <w:sz w:val="24"/>
          <w:szCs w:val="24"/>
        </w:rPr>
        <w:t>Rosario Cozzolino</w:t>
      </w:r>
    </w:p>
    <w:p w:rsidR="004D0682" w:rsidRPr="009D7598" w:rsidRDefault="004D0682" w:rsidP="00E178AB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9D7598">
        <w:rPr>
          <w:b/>
          <w:bCs/>
          <w:sz w:val="24"/>
          <w:szCs w:val="24"/>
        </w:rPr>
        <w:t>Richiesta assemblea di istituto</w:t>
      </w:r>
    </w:p>
    <w:p w:rsidR="004D0682" w:rsidRPr="009D7598" w:rsidRDefault="004D0682" w:rsidP="00E178AB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4D0682" w:rsidRPr="009D7598" w:rsidRDefault="004D0682" w:rsidP="00E178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D7598">
        <w:rPr>
          <w:rFonts w:ascii="Arial" w:hAnsi="Arial" w:cs="Arial"/>
          <w:sz w:val="24"/>
          <w:szCs w:val="24"/>
        </w:rPr>
        <w:t>I rappresentanti di Istituto………………....….................… e……………………........... chiedono di poter svolgere l’assemblea di istituto:</w:t>
      </w:r>
    </w:p>
    <w:p w:rsidR="004D0682" w:rsidRPr="009D7598" w:rsidRDefault="004D0682" w:rsidP="00E178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4D0682" w:rsidRPr="009D7598" w:rsidRDefault="004D0682" w:rsidP="00E178A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9D7598">
        <w:rPr>
          <w:rFonts w:ascii="Arial" w:hAnsi="Arial" w:cs="Arial"/>
          <w:sz w:val="24"/>
          <w:szCs w:val="24"/>
        </w:rPr>
        <w:t>il giorno ___________dalle ore __________ alle ore ___________</w:t>
      </w:r>
    </w:p>
    <w:p w:rsidR="004D0682" w:rsidRPr="009D7598" w:rsidRDefault="004D0682" w:rsidP="00E178AB">
      <w:pPr>
        <w:rPr>
          <w:rFonts w:ascii="Arial" w:hAnsi="Arial" w:cs="Arial"/>
          <w:sz w:val="24"/>
          <w:szCs w:val="24"/>
        </w:rPr>
      </w:pPr>
    </w:p>
    <w:p w:rsidR="004D0682" w:rsidRPr="009D7598" w:rsidRDefault="004D0682" w:rsidP="00E178AB">
      <w:pPr>
        <w:rPr>
          <w:rFonts w:ascii="Arial" w:hAnsi="Arial" w:cs="Arial"/>
          <w:sz w:val="24"/>
          <w:szCs w:val="24"/>
        </w:rPr>
      </w:pPr>
      <w:r w:rsidRPr="009D7598">
        <w:rPr>
          <w:rFonts w:ascii="Arial" w:hAnsi="Arial" w:cs="Arial"/>
          <w:sz w:val="24"/>
          <w:szCs w:val="24"/>
        </w:rPr>
        <w:t>per discutere i seguenti punti all’ordine del giorno:</w:t>
      </w:r>
    </w:p>
    <w:p w:rsidR="004D0682" w:rsidRPr="009D7598" w:rsidRDefault="004D0682" w:rsidP="00E178AB">
      <w:pPr>
        <w:rPr>
          <w:rFonts w:ascii="Arial" w:hAnsi="Arial" w:cs="Arial"/>
          <w:sz w:val="24"/>
          <w:szCs w:val="24"/>
        </w:rPr>
      </w:pPr>
    </w:p>
    <w:p w:rsidR="004D0682" w:rsidRPr="009D7598" w:rsidRDefault="004D0682" w:rsidP="00E178AB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  <w:sz w:val="24"/>
          <w:szCs w:val="24"/>
        </w:rPr>
      </w:pPr>
      <w:r w:rsidRPr="009D7598">
        <w:rPr>
          <w:rFonts w:ascii="Arial" w:hAnsi="Arial" w:cs="Arial"/>
          <w:sz w:val="24"/>
          <w:szCs w:val="24"/>
        </w:rPr>
        <w:t xml:space="preserve"> ___________________________________________________ </w:t>
      </w:r>
    </w:p>
    <w:p w:rsidR="004D0682" w:rsidRPr="009D7598" w:rsidRDefault="004D0682" w:rsidP="00E178AB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  <w:sz w:val="24"/>
          <w:szCs w:val="24"/>
        </w:rPr>
      </w:pPr>
      <w:r w:rsidRPr="009D7598">
        <w:rPr>
          <w:rFonts w:ascii="Arial" w:hAnsi="Arial" w:cs="Arial"/>
          <w:sz w:val="24"/>
          <w:szCs w:val="24"/>
        </w:rPr>
        <w:t xml:space="preserve">  ___________________________________________________  </w:t>
      </w:r>
    </w:p>
    <w:p w:rsidR="004D0682" w:rsidRPr="009D7598" w:rsidRDefault="004D0682" w:rsidP="00E178AB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  <w:sz w:val="24"/>
          <w:szCs w:val="24"/>
        </w:rPr>
      </w:pPr>
      <w:r w:rsidRPr="009D7598">
        <w:rPr>
          <w:rFonts w:ascii="Arial" w:hAnsi="Arial" w:cs="Arial"/>
          <w:sz w:val="24"/>
          <w:szCs w:val="24"/>
        </w:rPr>
        <w:t xml:space="preserve"> ___________________________________________________  </w:t>
      </w:r>
    </w:p>
    <w:p w:rsidR="004D0682" w:rsidRPr="009D7598" w:rsidRDefault="004D0682" w:rsidP="00E178AB">
      <w:pPr>
        <w:pStyle w:val="ListParagraph"/>
        <w:spacing w:line="480" w:lineRule="auto"/>
        <w:ind w:left="360"/>
        <w:rPr>
          <w:sz w:val="24"/>
          <w:szCs w:val="24"/>
        </w:rPr>
      </w:pPr>
      <w:r w:rsidRPr="009D7598">
        <w:rPr>
          <w:sz w:val="24"/>
          <w:szCs w:val="24"/>
        </w:rPr>
        <w:t>.............................................................</w:t>
      </w:r>
    </w:p>
    <w:p w:rsidR="004D0682" w:rsidRPr="009D7598" w:rsidRDefault="004D0682" w:rsidP="009D7598">
      <w:pPr>
        <w:autoSpaceDE w:val="0"/>
        <w:autoSpaceDN w:val="0"/>
        <w:adjustRightInd w:val="0"/>
        <w:rPr>
          <w:sz w:val="24"/>
          <w:szCs w:val="24"/>
        </w:rPr>
      </w:pPr>
      <w:r w:rsidRPr="009D7598">
        <w:rPr>
          <w:sz w:val="24"/>
          <w:szCs w:val="24"/>
        </w:rPr>
        <w:t>La richiesta va fatta almeno cinque giorni prima.</w:t>
      </w:r>
    </w:p>
    <w:p w:rsidR="004D0682" w:rsidRPr="009D7598" w:rsidRDefault="004D0682" w:rsidP="00E178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D7598">
        <w:rPr>
          <w:rFonts w:ascii="Arial" w:hAnsi="Arial" w:cs="Arial"/>
          <w:sz w:val="24"/>
          <w:szCs w:val="24"/>
        </w:rPr>
        <w:t>I rappresentanti</w:t>
      </w:r>
    </w:p>
    <w:p w:rsidR="004D0682" w:rsidRDefault="004D0682" w:rsidP="009D759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4"/>
          <w:szCs w:val="24"/>
        </w:rPr>
      </w:pPr>
      <w:r w:rsidRPr="009D7598">
        <w:rPr>
          <w:rFonts w:ascii="Arial" w:hAnsi="Arial" w:cs="Arial"/>
          <w:sz w:val="24"/>
          <w:szCs w:val="24"/>
        </w:rPr>
        <w:t>_________________________________</w:t>
      </w:r>
      <w:r w:rsidRPr="009D7598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                       </w:t>
      </w:r>
    </w:p>
    <w:p w:rsidR="004D0682" w:rsidRDefault="004D0682" w:rsidP="009D759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4"/>
          <w:szCs w:val="24"/>
        </w:rPr>
      </w:pPr>
    </w:p>
    <w:p w:rsidR="004D0682" w:rsidRDefault="004D0682" w:rsidP="009D759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4D0682" w:rsidRDefault="004D0682" w:rsidP="009D759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4"/>
          <w:szCs w:val="24"/>
        </w:rPr>
      </w:pPr>
    </w:p>
    <w:p w:rsidR="004D0682" w:rsidRDefault="004D0682" w:rsidP="009D759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4"/>
          <w:szCs w:val="24"/>
        </w:rPr>
      </w:pPr>
    </w:p>
    <w:p w:rsidR="004D0682" w:rsidRPr="009D7598" w:rsidRDefault="004D0682" w:rsidP="009D759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9D7598">
        <w:rPr>
          <w:sz w:val="24"/>
          <w:szCs w:val="24"/>
        </w:rPr>
        <w:t xml:space="preserve"> </w:t>
      </w:r>
      <w:r w:rsidRPr="009D7598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4D0682" w:rsidRPr="009D7598" w:rsidRDefault="004D0682" w:rsidP="009D7598">
      <w:pPr>
        <w:rPr>
          <w:sz w:val="24"/>
          <w:szCs w:val="24"/>
        </w:rPr>
      </w:pPr>
      <w:r w:rsidRPr="009D7598">
        <w:rPr>
          <w:sz w:val="24"/>
          <w:szCs w:val="24"/>
        </w:rPr>
        <w:t xml:space="preserve">                                                                               </w:t>
      </w:r>
      <w:r>
        <w:rPr>
          <w:sz w:val="24"/>
          <w:szCs w:val="24"/>
        </w:rPr>
        <w:t xml:space="preserve">                                           </w:t>
      </w:r>
      <w:r w:rsidRPr="009D7598">
        <w:rPr>
          <w:sz w:val="24"/>
          <w:szCs w:val="24"/>
        </w:rPr>
        <w:t xml:space="preserve"> Prof. Rosario Cozzolino</w:t>
      </w:r>
    </w:p>
    <w:p w:rsidR="004D0682" w:rsidRPr="009D7598" w:rsidRDefault="004D0682" w:rsidP="009D7598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D759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</w:t>
      </w:r>
      <w:r w:rsidRPr="009D7598">
        <w:rPr>
          <w:sz w:val="24"/>
          <w:szCs w:val="24"/>
        </w:rPr>
        <w:t>_________________________________</w:t>
      </w:r>
    </w:p>
    <w:p w:rsidR="004D0682" w:rsidRPr="009D7598" w:rsidRDefault="004D0682" w:rsidP="009D7598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4D0682" w:rsidRPr="009D7598" w:rsidRDefault="004D0682" w:rsidP="00E178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4D0682" w:rsidRPr="009D7598" w:rsidRDefault="004D0682" w:rsidP="00E178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D7598">
        <w:rPr>
          <w:rFonts w:ascii="Arial" w:eastAsia="Wingdings-Regular" w:hAnsi="Arial" w:cs="Arial"/>
          <w:sz w:val="24"/>
          <w:szCs w:val="24"/>
        </w:rPr>
        <w:t xml:space="preserve"> </w:t>
      </w:r>
      <w:r w:rsidRPr="009D7598">
        <w:rPr>
          <w:rFonts w:ascii="Arial" w:hAnsi="Arial" w:cs="Arial"/>
          <w:sz w:val="24"/>
          <w:szCs w:val="24"/>
        </w:rPr>
        <w:t xml:space="preserve">Si autorizza l’assemblea                                </w:t>
      </w:r>
    </w:p>
    <w:p w:rsidR="004D0682" w:rsidRPr="00E178AB" w:rsidRDefault="004D0682" w:rsidP="00E178AB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9D7598">
        <w:rPr>
          <w:rFonts w:ascii="Arial" w:eastAsia="Wingdings-Regular" w:hAnsi="Arial" w:cs="Arial"/>
          <w:sz w:val="24"/>
          <w:szCs w:val="24"/>
        </w:rPr>
        <w:t xml:space="preserve"> </w:t>
      </w:r>
      <w:r w:rsidRPr="009D7598">
        <w:rPr>
          <w:rFonts w:ascii="Arial" w:hAnsi="Arial" w:cs="Arial"/>
          <w:sz w:val="24"/>
          <w:szCs w:val="24"/>
        </w:rPr>
        <w:t>Non si autorizza l’assemblea</w:t>
      </w:r>
      <w:r w:rsidRPr="004B10F0">
        <w:rPr>
          <w:rFonts w:ascii="Arial" w:hAnsi="Arial" w:cs="Arial"/>
          <w:sz w:val="28"/>
          <w:szCs w:val="28"/>
        </w:rPr>
        <w:t xml:space="preserve">                                                   </w:t>
      </w:r>
    </w:p>
    <w:sectPr w:rsidR="004D0682" w:rsidRPr="00E178AB" w:rsidSect="001B498C"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682" w:rsidRDefault="004D0682" w:rsidP="001B498C">
      <w:r>
        <w:separator/>
      </w:r>
    </w:p>
  </w:endnote>
  <w:endnote w:type="continuationSeparator" w:id="0">
    <w:p w:rsidR="004D0682" w:rsidRDefault="004D0682" w:rsidP="001B49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682" w:rsidRDefault="004D0682" w:rsidP="001B498C">
      <w:r>
        <w:separator/>
      </w:r>
    </w:p>
  </w:footnote>
  <w:footnote w:type="continuationSeparator" w:id="0">
    <w:p w:rsidR="004D0682" w:rsidRDefault="004D0682" w:rsidP="001B49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F3341"/>
    <w:multiLevelType w:val="hybridMultilevel"/>
    <w:tmpl w:val="278A2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4165344"/>
    <w:multiLevelType w:val="hybridMultilevel"/>
    <w:tmpl w:val="3F0E8A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781975"/>
    <w:multiLevelType w:val="hybridMultilevel"/>
    <w:tmpl w:val="A9C69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498C"/>
    <w:rsid w:val="00020D7F"/>
    <w:rsid w:val="00021A55"/>
    <w:rsid w:val="00044A92"/>
    <w:rsid w:val="00085435"/>
    <w:rsid w:val="0009596D"/>
    <w:rsid w:val="00107836"/>
    <w:rsid w:val="00110D3D"/>
    <w:rsid w:val="001B498C"/>
    <w:rsid w:val="001F3517"/>
    <w:rsid w:val="002059C5"/>
    <w:rsid w:val="00242B6C"/>
    <w:rsid w:val="0038208B"/>
    <w:rsid w:val="003E71D2"/>
    <w:rsid w:val="004419F9"/>
    <w:rsid w:val="004A51B2"/>
    <w:rsid w:val="004B10F0"/>
    <w:rsid w:val="004D0682"/>
    <w:rsid w:val="004D1318"/>
    <w:rsid w:val="0053756E"/>
    <w:rsid w:val="00627F4F"/>
    <w:rsid w:val="00671638"/>
    <w:rsid w:val="00693AEA"/>
    <w:rsid w:val="006A421E"/>
    <w:rsid w:val="006D56E1"/>
    <w:rsid w:val="00744326"/>
    <w:rsid w:val="007E012A"/>
    <w:rsid w:val="00892178"/>
    <w:rsid w:val="008934B1"/>
    <w:rsid w:val="008B7B8D"/>
    <w:rsid w:val="008E6B81"/>
    <w:rsid w:val="00906409"/>
    <w:rsid w:val="00932C59"/>
    <w:rsid w:val="0095010E"/>
    <w:rsid w:val="009954B4"/>
    <w:rsid w:val="009D7598"/>
    <w:rsid w:val="009F2E94"/>
    <w:rsid w:val="00A07A08"/>
    <w:rsid w:val="00B01257"/>
    <w:rsid w:val="00BE69AC"/>
    <w:rsid w:val="00CA0137"/>
    <w:rsid w:val="00CD3545"/>
    <w:rsid w:val="00CD4644"/>
    <w:rsid w:val="00D11306"/>
    <w:rsid w:val="00D30CA9"/>
    <w:rsid w:val="00D97595"/>
    <w:rsid w:val="00E178AB"/>
    <w:rsid w:val="00E30FC1"/>
    <w:rsid w:val="00E9607A"/>
    <w:rsid w:val="00EA6376"/>
    <w:rsid w:val="00EE3B29"/>
    <w:rsid w:val="00F071C9"/>
    <w:rsid w:val="00F10B33"/>
    <w:rsid w:val="00F159D6"/>
    <w:rsid w:val="00F17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98C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B498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B498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B498C"/>
    <w:rPr>
      <w:rFonts w:ascii="Times New Roman" w:hAnsi="Times New Roman" w:cs="Times New Roman"/>
      <w:sz w:val="20"/>
      <w:szCs w:val="20"/>
      <w:lang w:eastAsia="it-IT"/>
    </w:rPr>
  </w:style>
  <w:style w:type="paragraph" w:styleId="Footer">
    <w:name w:val="footer"/>
    <w:basedOn w:val="Normal"/>
    <w:link w:val="FooterChar"/>
    <w:uiPriority w:val="99"/>
    <w:rsid w:val="001B498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B498C"/>
    <w:rPr>
      <w:rFonts w:ascii="Times New Roman" w:hAnsi="Times New Roman" w:cs="Times New Roman"/>
      <w:sz w:val="20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rsid w:val="001B4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498C"/>
    <w:rPr>
      <w:rFonts w:ascii="Tahoma" w:hAnsi="Tahoma" w:cs="Tahoma"/>
      <w:sz w:val="16"/>
      <w:szCs w:val="16"/>
      <w:lang w:eastAsia="it-IT"/>
    </w:rPr>
  </w:style>
  <w:style w:type="paragraph" w:styleId="ListParagraph">
    <w:name w:val="List Paragraph"/>
    <w:basedOn w:val="Normal"/>
    <w:uiPriority w:val="99"/>
    <w:qFormat/>
    <w:rsid w:val="00E178A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18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isstrianoterzigno.gov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295</Words>
  <Characters>1682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io</dc:creator>
  <cp:keywords/>
  <dc:description/>
  <cp:lastModifiedBy>user</cp:lastModifiedBy>
  <cp:revision>2</cp:revision>
  <cp:lastPrinted>2017-09-22T09:59:00Z</cp:lastPrinted>
  <dcterms:created xsi:type="dcterms:W3CDTF">2017-10-31T09:12:00Z</dcterms:created>
  <dcterms:modified xsi:type="dcterms:W3CDTF">2017-10-31T09:12:00Z</dcterms:modified>
</cp:coreProperties>
</file>