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965" w:rsidRDefault="00480965"/>
    <w:p w:rsidR="00480965" w:rsidRPr="00D7000D" w:rsidRDefault="00480965" w:rsidP="00D7000D">
      <w:pPr>
        <w:pStyle w:val="Header"/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i1025" type="#_x0000_t75" style="width:527.25pt;height:69.75pt;visibility:visible">
            <v:imagedata r:id="rId7" o:title=""/>
          </v:shape>
        </w:pict>
      </w:r>
    </w:p>
    <w:p w:rsidR="00480965" w:rsidRPr="00D7000D" w:rsidRDefault="00480965" w:rsidP="00CD4644">
      <w:pPr>
        <w:tabs>
          <w:tab w:val="left" w:pos="2295"/>
          <w:tab w:val="center" w:pos="5233"/>
        </w:tabs>
        <w:rPr>
          <w:b/>
          <w:bCs/>
          <w:sz w:val="16"/>
          <w:szCs w:val="16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D7000D">
        <w:rPr>
          <w:sz w:val="16"/>
          <w:szCs w:val="16"/>
        </w:rPr>
        <w:t>I.S.I.S. - Istituto Statale Istruzione Superiore</w:t>
      </w:r>
    </w:p>
    <w:p w:rsidR="00480965" w:rsidRPr="00D7000D" w:rsidRDefault="00480965" w:rsidP="001B498C">
      <w:pPr>
        <w:jc w:val="center"/>
        <w:rPr>
          <w:sz w:val="16"/>
          <w:szCs w:val="16"/>
        </w:rPr>
      </w:pPr>
      <w:r w:rsidRPr="00D7000D">
        <w:rPr>
          <w:sz w:val="16"/>
          <w:szCs w:val="16"/>
        </w:rPr>
        <w:t>"STRIANO – TERZIGNO”</w:t>
      </w:r>
    </w:p>
    <w:p w:rsidR="00480965" w:rsidRPr="00D7000D" w:rsidRDefault="00480965" w:rsidP="001B498C">
      <w:pPr>
        <w:jc w:val="center"/>
        <w:rPr>
          <w:color w:val="0070C0"/>
          <w:sz w:val="16"/>
          <w:szCs w:val="16"/>
        </w:rPr>
      </w:pPr>
    </w:p>
    <w:p w:rsidR="00480965" w:rsidRPr="00D7000D" w:rsidRDefault="00480965" w:rsidP="001B498C">
      <w:pPr>
        <w:jc w:val="center"/>
        <w:rPr>
          <w:sz w:val="16"/>
          <w:szCs w:val="16"/>
        </w:rPr>
      </w:pPr>
      <w:r w:rsidRPr="00D7000D">
        <w:rPr>
          <w:sz w:val="16"/>
          <w:szCs w:val="16"/>
        </w:rPr>
        <w:t>Sede Centrale - Striano (NA) - IPSAR- Via  Sarno P. Verde Striano (NA)  – Tel. 0813624206 – Fa 0813624207</w:t>
      </w:r>
    </w:p>
    <w:p w:rsidR="00480965" w:rsidRPr="00D7000D" w:rsidRDefault="00480965" w:rsidP="001B498C">
      <w:pPr>
        <w:jc w:val="center"/>
        <w:rPr>
          <w:sz w:val="16"/>
          <w:szCs w:val="16"/>
        </w:rPr>
      </w:pPr>
      <w:r w:rsidRPr="00D7000D">
        <w:rPr>
          <w:sz w:val="16"/>
          <w:szCs w:val="16"/>
        </w:rPr>
        <w:t>Sede di Terzigno (NA) – Liceo Scientifico, Linguistico e delle Scienze Umane - Via Avini   Tel. 0818281777</w:t>
      </w:r>
    </w:p>
    <w:p w:rsidR="00480965" w:rsidRPr="00D7000D" w:rsidRDefault="00480965" w:rsidP="001B498C">
      <w:pPr>
        <w:jc w:val="center"/>
        <w:rPr>
          <w:sz w:val="16"/>
          <w:szCs w:val="16"/>
          <w:lang w:val="en-US"/>
        </w:rPr>
      </w:pPr>
      <w:r w:rsidRPr="00D7000D">
        <w:rPr>
          <w:sz w:val="16"/>
          <w:szCs w:val="16"/>
          <w:lang w:val="en-US"/>
        </w:rPr>
        <w:t>Cod. Mecc.: NAIS13200D - C. F. 90094100634</w:t>
      </w:r>
    </w:p>
    <w:p w:rsidR="00480965" w:rsidRPr="00D7000D" w:rsidRDefault="00480965" w:rsidP="001B498C">
      <w:pPr>
        <w:jc w:val="center"/>
        <w:rPr>
          <w:sz w:val="16"/>
          <w:szCs w:val="16"/>
          <w:lang w:val="en-US"/>
        </w:rPr>
      </w:pPr>
      <w:r w:rsidRPr="00D7000D">
        <w:rPr>
          <w:sz w:val="16"/>
          <w:szCs w:val="16"/>
          <w:lang w:val="en-US"/>
        </w:rPr>
        <w:t xml:space="preserve">email - nais13200D@istruzione.it - sito web </w:t>
      </w:r>
      <w:hyperlink r:id="rId8" w:history="1">
        <w:r w:rsidRPr="00D7000D">
          <w:rPr>
            <w:rStyle w:val="Hyperlink"/>
            <w:sz w:val="16"/>
            <w:szCs w:val="16"/>
            <w:lang w:val="en-US"/>
          </w:rPr>
          <w:t>www.isisstrianoterzigno.gov.it</w:t>
        </w:r>
      </w:hyperlink>
    </w:p>
    <w:p w:rsidR="00480965" w:rsidRPr="00D7000D" w:rsidRDefault="00480965" w:rsidP="001B498C">
      <w:pPr>
        <w:jc w:val="center"/>
        <w:rPr>
          <w:sz w:val="16"/>
          <w:szCs w:val="16"/>
        </w:rPr>
      </w:pPr>
      <w:r w:rsidRPr="00D7000D">
        <w:rPr>
          <w:sz w:val="16"/>
          <w:szCs w:val="16"/>
        </w:rPr>
        <w:t>Distretto Scolastico 32  - Ambito Territoriale NA - N.° 20</w:t>
      </w:r>
    </w:p>
    <w:p w:rsidR="00480965" w:rsidRPr="00D7000D" w:rsidRDefault="00480965" w:rsidP="001B498C">
      <w:pPr>
        <w:jc w:val="center"/>
        <w:rPr>
          <w:sz w:val="16"/>
          <w:szCs w:val="16"/>
        </w:rPr>
      </w:pPr>
      <w:r w:rsidRPr="00D7000D">
        <w:rPr>
          <w:sz w:val="16"/>
          <w:szCs w:val="16"/>
        </w:rPr>
        <w:t>nais13200D@pec.istruzione.it</w:t>
      </w:r>
    </w:p>
    <w:p w:rsidR="00480965" w:rsidRDefault="00480965" w:rsidP="0038208B">
      <w:pPr>
        <w:rPr>
          <w:sz w:val="32"/>
          <w:szCs w:val="32"/>
        </w:rPr>
      </w:pPr>
    </w:p>
    <w:p w:rsidR="00480965" w:rsidRDefault="00480965" w:rsidP="00D7000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 w:rsidRPr="009151AA">
        <w:rPr>
          <w:rFonts w:ascii="Arial" w:hAnsi="Arial" w:cs="Arial"/>
          <w:b/>
          <w:bCs/>
          <w:color w:val="000000"/>
        </w:rPr>
        <w:t>Il verbale va compilato durante l’</w:t>
      </w:r>
      <w:r>
        <w:rPr>
          <w:rFonts w:ascii="Arial" w:hAnsi="Arial" w:cs="Arial"/>
          <w:b/>
          <w:bCs/>
          <w:color w:val="000000"/>
        </w:rPr>
        <w:t>A</w:t>
      </w:r>
      <w:r w:rsidRPr="009151AA">
        <w:rPr>
          <w:rFonts w:ascii="Arial" w:hAnsi="Arial" w:cs="Arial"/>
          <w:b/>
          <w:bCs/>
          <w:color w:val="000000"/>
        </w:rPr>
        <w:t>ssemblea di Classe, firmato dai rappres</w:t>
      </w:r>
      <w:r>
        <w:rPr>
          <w:rFonts w:ascii="Arial" w:hAnsi="Arial" w:cs="Arial"/>
          <w:b/>
          <w:bCs/>
          <w:color w:val="000000"/>
        </w:rPr>
        <w:t>entanti e consegnato alla fine  in formato cartace</w:t>
      </w:r>
      <w:r w:rsidRPr="009151AA">
        <w:rPr>
          <w:rFonts w:ascii="Arial" w:hAnsi="Arial" w:cs="Arial"/>
          <w:b/>
          <w:bCs/>
          <w:color w:val="000000"/>
        </w:rPr>
        <w:t xml:space="preserve">o </w:t>
      </w:r>
      <w:r>
        <w:rPr>
          <w:rFonts w:ascii="Arial" w:hAnsi="Arial" w:cs="Arial"/>
          <w:b/>
          <w:bCs/>
          <w:color w:val="000000"/>
        </w:rPr>
        <w:t>al Dirigente Scolastico.</w:t>
      </w:r>
    </w:p>
    <w:p w:rsidR="00480965" w:rsidRPr="00D7000D" w:rsidRDefault="00480965" w:rsidP="00D7000D">
      <w:pPr>
        <w:pStyle w:val="BodyText2"/>
        <w:spacing w:line="276" w:lineRule="auto"/>
        <w:jc w:val="right"/>
        <w:rPr>
          <w:sz w:val="24"/>
          <w:szCs w:val="24"/>
        </w:rPr>
      </w:pPr>
      <w:r w:rsidRPr="00D7000D">
        <w:rPr>
          <w:sz w:val="24"/>
          <w:szCs w:val="24"/>
        </w:rPr>
        <w:t>Al Dirigente Scolastico</w:t>
      </w:r>
    </w:p>
    <w:p w:rsidR="00480965" w:rsidRPr="00D7000D" w:rsidRDefault="00480965" w:rsidP="00D7000D">
      <w:pPr>
        <w:pStyle w:val="BodyText2"/>
        <w:spacing w:line="276" w:lineRule="auto"/>
        <w:jc w:val="right"/>
        <w:rPr>
          <w:sz w:val="24"/>
          <w:szCs w:val="24"/>
        </w:rPr>
      </w:pPr>
      <w:r w:rsidRPr="00D7000D">
        <w:rPr>
          <w:sz w:val="24"/>
          <w:szCs w:val="24"/>
        </w:rPr>
        <w:t>Prof. Rosario Cozzolino</w:t>
      </w:r>
    </w:p>
    <w:p w:rsidR="00480965" w:rsidRPr="00D7000D" w:rsidRDefault="00480965" w:rsidP="00D7000D">
      <w:pPr>
        <w:pStyle w:val="BodyText2"/>
        <w:spacing w:line="276" w:lineRule="auto"/>
        <w:rPr>
          <w:sz w:val="24"/>
          <w:szCs w:val="24"/>
        </w:rPr>
      </w:pPr>
      <w:r w:rsidRPr="00D7000D">
        <w:rPr>
          <w:sz w:val="24"/>
          <w:szCs w:val="24"/>
        </w:rPr>
        <w:t>ASSEMBLEA DELLA CLASSE _____sez.______</w:t>
      </w:r>
    </w:p>
    <w:p w:rsidR="00480965" w:rsidRPr="00D7000D" w:rsidRDefault="00480965" w:rsidP="00D7000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480965" w:rsidRPr="00D7000D" w:rsidRDefault="00480965" w:rsidP="00D7000D">
      <w:pPr>
        <w:pStyle w:val="BodyText2"/>
        <w:spacing w:line="276" w:lineRule="auto"/>
        <w:jc w:val="center"/>
        <w:rPr>
          <w:sz w:val="24"/>
          <w:szCs w:val="24"/>
        </w:rPr>
      </w:pPr>
      <w:r w:rsidRPr="00D7000D">
        <w:rPr>
          <w:sz w:val="24"/>
          <w:szCs w:val="24"/>
        </w:rPr>
        <w:t>VERBALE N. _____</w:t>
      </w:r>
    </w:p>
    <w:p w:rsidR="00480965" w:rsidRPr="00D7000D" w:rsidRDefault="00480965" w:rsidP="00D7000D">
      <w:pPr>
        <w:tabs>
          <w:tab w:val="left" w:pos="0"/>
        </w:tabs>
        <w:ind w:right="-57"/>
        <w:jc w:val="both"/>
        <w:rPr>
          <w:sz w:val="24"/>
          <w:szCs w:val="24"/>
        </w:rPr>
      </w:pPr>
      <w:r w:rsidRPr="00D7000D">
        <w:rPr>
          <w:b/>
          <w:bCs/>
          <w:sz w:val="24"/>
          <w:szCs w:val="24"/>
        </w:rPr>
        <w:t xml:space="preserve">          </w:t>
      </w:r>
      <w:r w:rsidRPr="00D7000D">
        <w:rPr>
          <w:b/>
          <w:bCs/>
          <w:sz w:val="24"/>
          <w:szCs w:val="24"/>
        </w:rPr>
        <w:tab/>
      </w:r>
      <w:r w:rsidRPr="00D7000D">
        <w:rPr>
          <w:sz w:val="24"/>
          <w:szCs w:val="24"/>
        </w:rPr>
        <w:t xml:space="preserve"> Il giorno ___________, alle ore ________,  la classe ...… sez ….. si è riunita in assemblea per l’esame dei seguenti punti all’ordine del giorno: </w:t>
      </w:r>
    </w:p>
    <w:p w:rsidR="00480965" w:rsidRPr="00D7000D" w:rsidRDefault="00480965" w:rsidP="00D7000D">
      <w:pPr>
        <w:numPr>
          <w:ilvl w:val="0"/>
          <w:numId w:val="1"/>
        </w:numPr>
        <w:tabs>
          <w:tab w:val="left" w:pos="0"/>
        </w:tabs>
        <w:ind w:right="-57"/>
        <w:jc w:val="both"/>
        <w:rPr>
          <w:sz w:val="24"/>
          <w:szCs w:val="24"/>
        </w:rPr>
      </w:pPr>
      <w:r w:rsidRPr="00D7000D">
        <w:rPr>
          <w:sz w:val="24"/>
          <w:szCs w:val="24"/>
        </w:rPr>
        <w:t>………………….</w:t>
      </w:r>
    </w:p>
    <w:p w:rsidR="00480965" w:rsidRPr="00D7000D" w:rsidRDefault="00480965" w:rsidP="00D7000D">
      <w:pPr>
        <w:numPr>
          <w:ilvl w:val="0"/>
          <w:numId w:val="1"/>
        </w:numPr>
        <w:tabs>
          <w:tab w:val="left" w:pos="0"/>
        </w:tabs>
        <w:ind w:right="-57"/>
        <w:jc w:val="both"/>
        <w:rPr>
          <w:sz w:val="24"/>
          <w:szCs w:val="24"/>
        </w:rPr>
      </w:pPr>
      <w:r w:rsidRPr="00D7000D">
        <w:rPr>
          <w:sz w:val="24"/>
          <w:szCs w:val="24"/>
        </w:rPr>
        <w:t>…………………..</w:t>
      </w:r>
    </w:p>
    <w:p w:rsidR="00480965" w:rsidRPr="00D7000D" w:rsidRDefault="00480965" w:rsidP="00D7000D">
      <w:pPr>
        <w:numPr>
          <w:ilvl w:val="0"/>
          <w:numId w:val="1"/>
        </w:numPr>
        <w:tabs>
          <w:tab w:val="left" w:pos="0"/>
        </w:tabs>
        <w:ind w:right="-57"/>
        <w:jc w:val="both"/>
        <w:rPr>
          <w:sz w:val="24"/>
          <w:szCs w:val="24"/>
        </w:rPr>
      </w:pPr>
      <w:r w:rsidRPr="00D7000D">
        <w:rPr>
          <w:sz w:val="24"/>
          <w:szCs w:val="24"/>
        </w:rPr>
        <w:t>……………………</w:t>
      </w:r>
    </w:p>
    <w:p w:rsidR="00480965" w:rsidRPr="00D7000D" w:rsidRDefault="00480965" w:rsidP="00D7000D">
      <w:pPr>
        <w:jc w:val="both"/>
        <w:rPr>
          <w:sz w:val="24"/>
          <w:szCs w:val="24"/>
        </w:rPr>
      </w:pPr>
      <w:r w:rsidRPr="00D7000D">
        <w:rPr>
          <w:sz w:val="24"/>
          <w:szCs w:val="24"/>
        </w:rPr>
        <w:t>Svolge la funzione di presidente l’alunno/a…………………………………… e di segretario l’alunno/a………………………………….</w:t>
      </w:r>
    </w:p>
    <w:p w:rsidR="00480965" w:rsidRPr="00D7000D" w:rsidRDefault="00480965" w:rsidP="00D7000D">
      <w:pPr>
        <w:jc w:val="both"/>
        <w:rPr>
          <w:sz w:val="24"/>
          <w:szCs w:val="24"/>
        </w:rPr>
      </w:pPr>
      <w:r w:rsidRPr="00D7000D">
        <w:rPr>
          <w:sz w:val="24"/>
          <w:szCs w:val="24"/>
        </w:rPr>
        <w:t>Risultano assenti gli alunni:</w:t>
      </w:r>
    </w:p>
    <w:p w:rsidR="00480965" w:rsidRPr="00D7000D" w:rsidRDefault="00480965" w:rsidP="00D7000D">
      <w:pPr>
        <w:rPr>
          <w:sz w:val="24"/>
          <w:szCs w:val="24"/>
        </w:rPr>
      </w:pPr>
      <w:r w:rsidRPr="00D7000D">
        <w:rPr>
          <w:sz w:val="24"/>
          <w:szCs w:val="24"/>
        </w:rPr>
        <w:t>Si comincia ad analizzare il primo punto all’ordine del giorno.</w:t>
      </w:r>
    </w:p>
    <w:p w:rsidR="00480965" w:rsidRPr="00D7000D" w:rsidRDefault="00480965" w:rsidP="00D7000D">
      <w:pPr>
        <w:rPr>
          <w:sz w:val="24"/>
          <w:szCs w:val="24"/>
        </w:rPr>
      </w:pPr>
      <w:r w:rsidRPr="00D7000D">
        <w:rPr>
          <w:sz w:val="24"/>
          <w:szCs w:val="24"/>
        </w:rPr>
        <w:t xml:space="preserve"> Il Presidente invita  gli alunni a esprimere le personali opinioni .</w:t>
      </w:r>
    </w:p>
    <w:p w:rsidR="00480965" w:rsidRPr="00D7000D" w:rsidRDefault="00480965" w:rsidP="00D7000D">
      <w:pPr>
        <w:rPr>
          <w:sz w:val="24"/>
          <w:szCs w:val="24"/>
        </w:rPr>
      </w:pPr>
    </w:p>
    <w:p w:rsidR="00480965" w:rsidRPr="00D7000D" w:rsidRDefault="00480965" w:rsidP="00D7000D">
      <w:pPr>
        <w:rPr>
          <w:sz w:val="24"/>
          <w:szCs w:val="24"/>
        </w:rPr>
      </w:pPr>
      <w:r w:rsidRPr="00D7000D">
        <w:rPr>
          <w:sz w:val="24"/>
          <w:szCs w:val="24"/>
        </w:rPr>
        <w:t>Interviene l’alunna/o ……………………….  che afferma ………………………………………….</w:t>
      </w:r>
    </w:p>
    <w:p w:rsidR="00480965" w:rsidRPr="00D7000D" w:rsidRDefault="00480965" w:rsidP="00D7000D">
      <w:pPr>
        <w:pStyle w:val="BodyText3"/>
        <w:rPr>
          <w:sz w:val="24"/>
          <w:szCs w:val="24"/>
        </w:rPr>
      </w:pPr>
      <w:r w:rsidRPr="00D7000D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0965" w:rsidRPr="00D7000D" w:rsidRDefault="00480965" w:rsidP="00D7000D">
      <w:pPr>
        <w:pStyle w:val="BodyText3"/>
        <w:rPr>
          <w:sz w:val="24"/>
          <w:szCs w:val="24"/>
        </w:rPr>
      </w:pPr>
    </w:p>
    <w:p w:rsidR="00480965" w:rsidRPr="00D7000D" w:rsidRDefault="00480965" w:rsidP="00D7000D">
      <w:pPr>
        <w:pStyle w:val="BodyText3"/>
        <w:rPr>
          <w:sz w:val="24"/>
          <w:szCs w:val="24"/>
        </w:rPr>
      </w:pPr>
      <w:r w:rsidRPr="00D7000D">
        <w:rPr>
          <w:sz w:val="24"/>
          <w:szCs w:val="24"/>
        </w:rPr>
        <w:t>Conclusa la  discussione del primo punto all’ordine del giorno , si passa al secondo punto.</w:t>
      </w:r>
    </w:p>
    <w:p w:rsidR="00480965" w:rsidRPr="00D7000D" w:rsidRDefault="00480965" w:rsidP="00D7000D">
      <w:pPr>
        <w:pStyle w:val="BodyText3"/>
        <w:rPr>
          <w:sz w:val="24"/>
          <w:szCs w:val="24"/>
        </w:rPr>
      </w:pPr>
      <w:r w:rsidRPr="00D7000D">
        <w:rPr>
          <w:sz w:val="24"/>
          <w:szCs w:val="24"/>
        </w:rPr>
        <w:t>Interviene l’alunna/o ………………………..che afferma ……………………………………………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0965" w:rsidRPr="00D7000D" w:rsidRDefault="00480965" w:rsidP="00D7000D">
      <w:pPr>
        <w:pStyle w:val="BodyText3"/>
        <w:rPr>
          <w:sz w:val="24"/>
          <w:szCs w:val="24"/>
        </w:rPr>
      </w:pPr>
      <w:r w:rsidRPr="00D7000D">
        <w:rPr>
          <w:sz w:val="24"/>
          <w:szCs w:val="24"/>
        </w:rPr>
        <w:t>Conclusa  l’analisi dei punti all’ordine del giorno, letto e approvato il presente verbale, l’assemblea si conclude alle ore …………….</w:t>
      </w:r>
    </w:p>
    <w:p w:rsidR="00480965" w:rsidRPr="00D7000D" w:rsidRDefault="00480965" w:rsidP="00D7000D">
      <w:pPr>
        <w:ind w:right="28"/>
        <w:jc w:val="both"/>
        <w:rPr>
          <w:sz w:val="24"/>
          <w:szCs w:val="24"/>
        </w:rPr>
      </w:pPr>
      <w:r w:rsidRPr="00D7000D">
        <w:rPr>
          <w:b/>
          <w:bCs/>
          <w:sz w:val="24"/>
          <w:szCs w:val="24"/>
        </w:rPr>
        <w:t xml:space="preserve">Il segretario </w:t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                            </w:t>
      </w:r>
      <w:r w:rsidRPr="00D7000D">
        <w:rPr>
          <w:b/>
          <w:bCs/>
          <w:sz w:val="24"/>
          <w:szCs w:val="24"/>
        </w:rPr>
        <w:t>Il presidente</w:t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  <w:r w:rsidRPr="00D7000D">
        <w:rPr>
          <w:b/>
          <w:bCs/>
          <w:sz w:val="24"/>
          <w:szCs w:val="24"/>
        </w:rPr>
        <w:tab/>
      </w:r>
    </w:p>
    <w:p w:rsidR="00480965" w:rsidRPr="00D7000D" w:rsidRDefault="00480965" w:rsidP="00D7000D">
      <w:pPr>
        <w:rPr>
          <w:sz w:val="24"/>
          <w:szCs w:val="24"/>
        </w:rPr>
      </w:pPr>
    </w:p>
    <w:p w:rsidR="00480965" w:rsidRPr="00D7000D" w:rsidRDefault="00480965" w:rsidP="0038208B">
      <w:pPr>
        <w:rPr>
          <w:sz w:val="24"/>
          <w:szCs w:val="24"/>
        </w:rPr>
      </w:pPr>
    </w:p>
    <w:bookmarkEnd w:id="0"/>
    <w:p w:rsidR="00480965" w:rsidRPr="00D7000D" w:rsidRDefault="00480965">
      <w:pPr>
        <w:rPr>
          <w:sz w:val="24"/>
          <w:szCs w:val="24"/>
        </w:rPr>
      </w:pPr>
    </w:p>
    <w:sectPr w:rsidR="00480965" w:rsidRPr="00D7000D" w:rsidSect="001B498C">
      <w:pgSz w:w="11906" w:h="16838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965" w:rsidRDefault="00480965" w:rsidP="001B498C">
      <w:r>
        <w:separator/>
      </w:r>
    </w:p>
  </w:endnote>
  <w:endnote w:type="continuationSeparator" w:id="0">
    <w:p w:rsidR="00480965" w:rsidRDefault="00480965" w:rsidP="001B49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965" w:rsidRDefault="00480965" w:rsidP="001B498C">
      <w:r>
        <w:separator/>
      </w:r>
    </w:p>
  </w:footnote>
  <w:footnote w:type="continuationSeparator" w:id="0">
    <w:p w:rsidR="00480965" w:rsidRDefault="00480965" w:rsidP="001B49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62839"/>
    <w:multiLevelType w:val="hybridMultilevel"/>
    <w:tmpl w:val="91C834A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498C"/>
    <w:rsid w:val="00070CD1"/>
    <w:rsid w:val="00085435"/>
    <w:rsid w:val="0009596D"/>
    <w:rsid w:val="00107836"/>
    <w:rsid w:val="00154B17"/>
    <w:rsid w:val="001B498C"/>
    <w:rsid w:val="001F3517"/>
    <w:rsid w:val="002059C5"/>
    <w:rsid w:val="0038208B"/>
    <w:rsid w:val="003E71D2"/>
    <w:rsid w:val="004419F9"/>
    <w:rsid w:val="00480965"/>
    <w:rsid w:val="0053756E"/>
    <w:rsid w:val="00627F4F"/>
    <w:rsid w:val="00671638"/>
    <w:rsid w:val="00693AEA"/>
    <w:rsid w:val="006A421E"/>
    <w:rsid w:val="006D56E1"/>
    <w:rsid w:val="00744326"/>
    <w:rsid w:val="007E012A"/>
    <w:rsid w:val="00892178"/>
    <w:rsid w:val="008934B1"/>
    <w:rsid w:val="008B7B8D"/>
    <w:rsid w:val="008E6B81"/>
    <w:rsid w:val="00906409"/>
    <w:rsid w:val="0091406D"/>
    <w:rsid w:val="009151AA"/>
    <w:rsid w:val="00932C59"/>
    <w:rsid w:val="0095010E"/>
    <w:rsid w:val="009954B4"/>
    <w:rsid w:val="009F2E94"/>
    <w:rsid w:val="00A07A08"/>
    <w:rsid w:val="00A429DD"/>
    <w:rsid w:val="00AE2EC6"/>
    <w:rsid w:val="00B01257"/>
    <w:rsid w:val="00BE69AC"/>
    <w:rsid w:val="00C1228D"/>
    <w:rsid w:val="00CA0137"/>
    <w:rsid w:val="00CD4644"/>
    <w:rsid w:val="00CF7C5C"/>
    <w:rsid w:val="00D30CA9"/>
    <w:rsid w:val="00D7000D"/>
    <w:rsid w:val="00D97595"/>
    <w:rsid w:val="00DE4B5B"/>
    <w:rsid w:val="00E30FC1"/>
    <w:rsid w:val="00E9607A"/>
    <w:rsid w:val="00EA6376"/>
    <w:rsid w:val="00EE3B29"/>
    <w:rsid w:val="00F071C9"/>
    <w:rsid w:val="00F10B33"/>
    <w:rsid w:val="00F159D6"/>
    <w:rsid w:val="00F17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98C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B498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B498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B498C"/>
    <w:rPr>
      <w:rFonts w:ascii="Times New Roman" w:hAnsi="Times New Roman" w:cs="Times New Roman"/>
      <w:sz w:val="20"/>
      <w:szCs w:val="20"/>
      <w:lang w:eastAsia="it-IT"/>
    </w:rPr>
  </w:style>
  <w:style w:type="paragraph" w:styleId="Footer">
    <w:name w:val="footer"/>
    <w:basedOn w:val="Normal"/>
    <w:link w:val="FooterChar"/>
    <w:uiPriority w:val="99"/>
    <w:rsid w:val="001B498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B498C"/>
    <w:rPr>
      <w:rFonts w:ascii="Times New Roman" w:hAnsi="Times New Roman" w:cs="Times New Roman"/>
      <w:sz w:val="20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rsid w:val="001B4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B498C"/>
    <w:rPr>
      <w:rFonts w:ascii="Tahoma" w:hAnsi="Tahoma" w:cs="Tahoma"/>
      <w:sz w:val="16"/>
      <w:szCs w:val="16"/>
      <w:lang w:eastAsia="it-IT"/>
    </w:rPr>
  </w:style>
  <w:style w:type="paragraph" w:styleId="BodyText2">
    <w:name w:val="Body Text 2"/>
    <w:basedOn w:val="Normal"/>
    <w:link w:val="BodyText2Char"/>
    <w:uiPriority w:val="99"/>
    <w:semiHidden/>
    <w:rsid w:val="00D7000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D7000D"/>
    <w:rPr>
      <w:rFonts w:eastAsia="Times New Roman"/>
      <w:lang w:val="it-IT" w:eastAsia="it-IT"/>
    </w:rPr>
  </w:style>
  <w:style w:type="paragraph" w:styleId="BodyText3">
    <w:name w:val="Body Text 3"/>
    <w:basedOn w:val="Normal"/>
    <w:link w:val="BodyText3Char"/>
    <w:uiPriority w:val="99"/>
    <w:semiHidden/>
    <w:rsid w:val="00D7000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D7000D"/>
    <w:rPr>
      <w:rFonts w:eastAsia="Times New Roman"/>
      <w:sz w:val="16"/>
      <w:szCs w:val="16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73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isstrianoterzigno.gov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1062</Words>
  <Characters>6060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io</dc:creator>
  <cp:keywords/>
  <dc:description/>
  <cp:lastModifiedBy>user</cp:lastModifiedBy>
  <cp:revision>2</cp:revision>
  <cp:lastPrinted>2017-09-22T09:59:00Z</cp:lastPrinted>
  <dcterms:created xsi:type="dcterms:W3CDTF">2017-10-30T09:44:00Z</dcterms:created>
  <dcterms:modified xsi:type="dcterms:W3CDTF">2017-10-30T09:44:00Z</dcterms:modified>
</cp:coreProperties>
</file>