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FA0" w:rsidRDefault="00ED0FA0"/>
    <w:p w:rsidR="00ED0FA0" w:rsidRDefault="00ED0FA0" w:rsidP="002059C5">
      <w:pPr>
        <w:pStyle w:val="Header"/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527.25pt;height:69.75pt;visibility:visible">
            <v:imagedata r:id="rId7" o:title=""/>
          </v:shape>
        </w:pict>
      </w:r>
    </w:p>
    <w:p w:rsidR="00ED0FA0" w:rsidRDefault="00ED0FA0" w:rsidP="00CD4644">
      <w:pPr>
        <w:tabs>
          <w:tab w:val="left" w:pos="2295"/>
          <w:tab w:val="center" w:pos="5233"/>
        </w:tabs>
        <w:rPr>
          <w:sz w:val="32"/>
          <w:szCs w:val="32"/>
        </w:rPr>
      </w:pPr>
    </w:p>
    <w:p w:rsidR="00ED0FA0" w:rsidRPr="00553596" w:rsidRDefault="00ED0FA0" w:rsidP="00CD4644">
      <w:pPr>
        <w:tabs>
          <w:tab w:val="left" w:pos="2295"/>
          <w:tab w:val="center" w:pos="5233"/>
        </w:tabs>
        <w:rPr>
          <w:b/>
          <w:bCs/>
          <w:sz w:val="16"/>
          <w:szCs w:val="16"/>
        </w:rPr>
      </w:pPr>
      <w:r>
        <w:rPr>
          <w:sz w:val="32"/>
          <w:szCs w:val="32"/>
        </w:rPr>
        <w:tab/>
      </w:r>
      <w:r w:rsidRPr="00553596">
        <w:rPr>
          <w:sz w:val="16"/>
          <w:szCs w:val="16"/>
        </w:rPr>
        <w:tab/>
        <w:t>I.S.I.S. - Istituto Statale Istruzione Superiore</w:t>
      </w:r>
    </w:p>
    <w:p w:rsidR="00ED0FA0" w:rsidRPr="00553596" w:rsidRDefault="00ED0FA0" w:rsidP="001B498C">
      <w:pPr>
        <w:jc w:val="center"/>
        <w:rPr>
          <w:sz w:val="16"/>
          <w:szCs w:val="16"/>
        </w:rPr>
      </w:pPr>
      <w:r w:rsidRPr="00553596">
        <w:rPr>
          <w:sz w:val="16"/>
          <w:szCs w:val="16"/>
        </w:rPr>
        <w:t>"STRIANO – TERZIGNO”</w:t>
      </w:r>
    </w:p>
    <w:p w:rsidR="00ED0FA0" w:rsidRPr="00553596" w:rsidRDefault="00ED0FA0" w:rsidP="001B498C">
      <w:pPr>
        <w:jc w:val="center"/>
        <w:rPr>
          <w:color w:val="0070C0"/>
          <w:sz w:val="16"/>
          <w:szCs w:val="16"/>
        </w:rPr>
      </w:pPr>
    </w:p>
    <w:p w:rsidR="00ED0FA0" w:rsidRPr="00553596" w:rsidRDefault="00ED0FA0" w:rsidP="001B498C">
      <w:pPr>
        <w:jc w:val="center"/>
        <w:rPr>
          <w:sz w:val="16"/>
          <w:szCs w:val="16"/>
        </w:rPr>
      </w:pPr>
      <w:r w:rsidRPr="00553596">
        <w:rPr>
          <w:sz w:val="16"/>
          <w:szCs w:val="16"/>
        </w:rPr>
        <w:t>Sede Centrale - Striano (NA) - IPSAR- Via  Sarno P. Verde Striano (NA)  – Tel. 0813624206 – Fa 0813624207</w:t>
      </w:r>
    </w:p>
    <w:p w:rsidR="00ED0FA0" w:rsidRPr="00553596" w:rsidRDefault="00ED0FA0" w:rsidP="001B498C">
      <w:pPr>
        <w:jc w:val="center"/>
        <w:rPr>
          <w:sz w:val="16"/>
          <w:szCs w:val="16"/>
        </w:rPr>
      </w:pPr>
      <w:r w:rsidRPr="00553596">
        <w:rPr>
          <w:sz w:val="16"/>
          <w:szCs w:val="16"/>
        </w:rPr>
        <w:t>Sede di Terzigno (NA) – Liceo Scientifico, Linguistico e delle Scienze Umane - Via Avini   Tel. 0818281777</w:t>
      </w:r>
    </w:p>
    <w:p w:rsidR="00ED0FA0" w:rsidRPr="00553596" w:rsidRDefault="00ED0FA0" w:rsidP="001B498C">
      <w:pPr>
        <w:jc w:val="center"/>
        <w:rPr>
          <w:sz w:val="16"/>
          <w:szCs w:val="16"/>
          <w:lang w:val="en-US"/>
        </w:rPr>
      </w:pPr>
      <w:r w:rsidRPr="00553596">
        <w:rPr>
          <w:sz w:val="16"/>
          <w:szCs w:val="16"/>
          <w:lang w:val="en-US"/>
        </w:rPr>
        <w:t>Cod. Mecc.: NAIS13200D - C. F. 90094100634</w:t>
      </w:r>
    </w:p>
    <w:p w:rsidR="00ED0FA0" w:rsidRPr="00553596" w:rsidRDefault="00ED0FA0" w:rsidP="001B498C">
      <w:pPr>
        <w:jc w:val="center"/>
        <w:rPr>
          <w:sz w:val="16"/>
          <w:szCs w:val="16"/>
          <w:lang w:val="en-US"/>
        </w:rPr>
      </w:pPr>
      <w:r w:rsidRPr="00553596">
        <w:rPr>
          <w:sz w:val="16"/>
          <w:szCs w:val="16"/>
          <w:lang w:val="en-US"/>
        </w:rPr>
        <w:t xml:space="preserve">email - nais13200D@istruzione.it - sito web </w:t>
      </w:r>
      <w:hyperlink r:id="rId8" w:history="1">
        <w:r w:rsidRPr="00553596">
          <w:rPr>
            <w:rStyle w:val="Hyperlink"/>
            <w:sz w:val="16"/>
            <w:szCs w:val="16"/>
            <w:lang w:val="en-US"/>
          </w:rPr>
          <w:t>www.isisstrianoterzigno.gov.it</w:t>
        </w:r>
      </w:hyperlink>
    </w:p>
    <w:p w:rsidR="00ED0FA0" w:rsidRPr="00553596" w:rsidRDefault="00ED0FA0" w:rsidP="001B498C">
      <w:pPr>
        <w:jc w:val="center"/>
        <w:rPr>
          <w:sz w:val="16"/>
          <w:szCs w:val="16"/>
        </w:rPr>
      </w:pPr>
      <w:r w:rsidRPr="00553596">
        <w:rPr>
          <w:sz w:val="16"/>
          <w:szCs w:val="16"/>
        </w:rPr>
        <w:t>Distretto Scolastico 32  - Ambito Territoriale NA - N.° 20</w:t>
      </w:r>
    </w:p>
    <w:p w:rsidR="00ED0FA0" w:rsidRPr="00553596" w:rsidRDefault="00ED0FA0" w:rsidP="001B498C">
      <w:pPr>
        <w:jc w:val="center"/>
        <w:rPr>
          <w:sz w:val="16"/>
          <w:szCs w:val="16"/>
        </w:rPr>
      </w:pPr>
      <w:r w:rsidRPr="00553596">
        <w:rPr>
          <w:sz w:val="16"/>
          <w:szCs w:val="16"/>
        </w:rPr>
        <w:t>nais13200D@pec.istruzione.it</w:t>
      </w:r>
    </w:p>
    <w:bookmarkEnd w:id="0"/>
    <w:p w:rsidR="00ED0FA0" w:rsidRDefault="00ED0FA0" w:rsidP="00553596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ED0FA0" w:rsidRPr="00553596" w:rsidRDefault="00ED0FA0" w:rsidP="00553596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553596">
        <w:rPr>
          <w:rFonts w:ascii="Arial" w:hAnsi="Arial" w:cs="Arial"/>
          <w:sz w:val="32"/>
          <w:szCs w:val="32"/>
        </w:rPr>
        <w:t>VERBALE ASSEMBLEA D’ ISTITUTO</w:t>
      </w:r>
    </w:p>
    <w:p w:rsidR="00ED0FA0" w:rsidRPr="00E14D14" w:rsidRDefault="00ED0FA0" w:rsidP="00553596">
      <w:pPr>
        <w:autoSpaceDE w:val="0"/>
        <w:autoSpaceDN w:val="0"/>
        <w:adjustRightInd w:val="0"/>
        <w:jc w:val="both"/>
        <w:rPr>
          <w:rFonts w:ascii="Bell MT" w:hAnsi="Bell MT" w:cs="Bell MT"/>
          <w:sz w:val="24"/>
          <w:szCs w:val="24"/>
        </w:rPr>
      </w:pPr>
    </w:p>
    <w:p w:rsidR="00ED0FA0" w:rsidRPr="007707D7" w:rsidRDefault="00ED0FA0" w:rsidP="005535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2FDC">
        <w:rPr>
          <w:rFonts w:ascii="Arial" w:hAnsi="Arial" w:cs="Arial"/>
          <w:color w:val="000000"/>
        </w:rPr>
        <w:t>Il</w:t>
      </w:r>
      <w:r>
        <w:rPr>
          <w:rFonts w:ascii="Arial" w:hAnsi="Arial" w:cs="Arial"/>
          <w:color w:val="000000"/>
        </w:rPr>
        <w:t xml:space="preserve"> verbale va compilato durante l’ assemblea</w:t>
      </w:r>
      <w:r w:rsidRPr="00C92FDC">
        <w:rPr>
          <w:rFonts w:ascii="Arial" w:hAnsi="Arial" w:cs="Arial"/>
          <w:color w:val="000000"/>
        </w:rPr>
        <w:t xml:space="preserve"> di Istituto</w:t>
      </w:r>
      <w:r>
        <w:rPr>
          <w:rFonts w:ascii="Arial" w:hAnsi="Arial" w:cs="Arial"/>
          <w:color w:val="000000"/>
        </w:rPr>
        <w:t>, firmato dai rappresentanti e consegnato alla fine al Dirigente Scolastico in formato cartaceo.</w:t>
      </w:r>
    </w:p>
    <w:p w:rsidR="00ED0FA0" w:rsidRPr="00553596" w:rsidRDefault="00ED0FA0" w:rsidP="0055359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553596">
        <w:rPr>
          <w:color w:val="000000"/>
          <w:sz w:val="28"/>
          <w:szCs w:val="28"/>
        </w:rPr>
        <w:t>Verbale N°</w:t>
      </w:r>
    </w:p>
    <w:p w:rsidR="00ED0FA0" w:rsidRPr="00553596" w:rsidRDefault="00ED0FA0" w:rsidP="0055359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ED0FA0" w:rsidRPr="00553596" w:rsidRDefault="00ED0FA0" w:rsidP="0055359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ED0FA0" w:rsidRPr="00553596" w:rsidRDefault="00ED0FA0" w:rsidP="00553596">
      <w:pPr>
        <w:spacing w:line="480" w:lineRule="auto"/>
        <w:rPr>
          <w:sz w:val="28"/>
          <w:szCs w:val="28"/>
        </w:rPr>
      </w:pPr>
      <w:r w:rsidRPr="00553596">
        <w:rPr>
          <w:sz w:val="28"/>
          <w:szCs w:val="28"/>
        </w:rPr>
        <w:t>Il giorno………... dell’anno……….alle ore…….., presso ........................si è svolta ,come da regolare Circolare del DS n………del………. l’assemblea d’Istituto,per discutere il seguente ordine del giorno</w:t>
      </w: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553596">
        <w:rPr>
          <w:color w:val="000000"/>
          <w:sz w:val="28"/>
          <w:szCs w:val="28"/>
        </w:rPr>
        <w:t>1.____________________________________________________________</w:t>
      </w: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553596">
        <w:rPr>
          <w:color w:val="000000"/>
          <w:sz w:val="28"/>
          <w:szCs w:val="28"/>
        </w:rPr>
        <w:t>2.____________________________________________________________</w:t>
      </w: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553596">
        <w:rPr>
          <w:color w:val="000000"/>
          <w:sz w:val="28"/>
          <w:szCs w:val="28"/>
        </w:rPr>
        <w:t>3.____________________________________________________________</w:t>
      </w: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553596">
        <w:rPr>
          <w:color w:val="000000"/>
          <w:sz w:val="28"/>
          <w:szCs w:val="28"/>
        </w:rPr>
        <w:t>4.____________________________________________________________</w:t>
      </w: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553596">
        <w:rPr>
          <w:color w:val="000000"/>
          <w:sz w:val="28"/>
          <w:szCs w:val="28"/>
        </w:rPr>
        <w:t>5.____________________________________________________________</w:t>
      </w:r>
    </w:p>
    <w:p w:rsidR="00ED0FA0" w:rsidRPr="00553596" w:rsidRDefault="00ED0FA0" w:rsidP="0055359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553596">
        <w:rPr>
          <w:color w:val="000000"/>
          <w:sz w:val="28"/>
          <w:szCs w:val="28"/>
        </w:rPr>
        <w:br/>
      </w:r>
    </w:p>
    <w:p w:rsidR="00ED0FA0" w:rsidRPr="00097728" w:rsidRDefault="00ED0FA0" w:rsidP="005535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D0FA0" w:rsidRPr="001A4FF4" w:rsidRDefault="00ED0FA0" w:rsidP="00553596">
      <w:pPr>
        <w:autoSpaceDE w:val="0"/>
        <w:autoSpaceDN w:val="0"/>
        <w:adjustRightInd w:val="0"/>
        <w:rPr>
          <w:rFonts w:ascii="Verdana" w:hAnsi="Verdana" w:cs="Verdana"/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br/>
      </w:r>
      <w:r w:rsidRPr="001A4FF4">
        <w:rPr>
          <w:rFonts w:ascii="Verdana" w:hAnsi="Verdana" w:cs="Verdana"/>
          <w:b/>
          <w:bCs/>
          <w:color w:val="000000"/>
        </w:rPr>
        <w:t>SINTESI DELLA DISCUSSIONE</w:t>
      </w:r>
    </w:p>
    <w:p w:rsidR="00ED0FA0" w:rsidRPr="001A4FF4" w:rsidRDefault="00ED0FA0" w:rsidP="00553596">
      <w:pPr>
        <w:autoSpaceDE w:val="0"/>
        <w:autoSpaceDN w:val="0"/>
        <w:adjustRightInd w:val="0"/>
        <w:rPr>
          <w:rFonts w:ascii="Verdana" w:hAnsi="Verdana" w:cs="Verdana"/>
          <w:color w:val="000000"/>
        </w:rPr>
      </w:pPr>
      <w:r w:rsidRPr="001A4FF4">
        <w:rPr>
          <w:rFonts w:ascii="Verdana" w:hAnsi="Verdana" w:cs="Verdana"/>
          <w:color w:val="000000"/>
        </w:rPr>
        <w:t>(Riportare gli argomenti più significativi emersi nella discussione)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</w:p>
    <w:p w:rsidR="00ED0FA0" w:rsidRDefault="00ED0FA0" w:rsidP="00553596">
      <w:pPr>
        <w:autoSpaceDE w:val="0"/>
        <w:autoSpaceDN w:val="0"/>
        <w:adjustRightInd w:val="0"/>
        <w:rPr>
          <w:rFonts w:ascii="Verdana" w:hAnsi="Verdana" w:cs="Verdana"/>
          <w:b/>
          <w:bCs/>
          <w:color w:val="000000"/>
        </w:rPr>
      </w:pPr>
    </w:p>
    <w:p w:rsidR="00ED0FA0" w:rsidRDefault="00ED0FA0" w:rsidP="00553596">
      <w:pPr>
        <w:autoSpaceDE w:val="0"/>
        <w:autoSpaceDN w:val="0"/>
        <w:adjustRightInd w:val="0"/>
        <w:rPr>
          <w:rFonts w:ascii="Verdana" w:hAnsi="Verdana" w:cs="Verdana"/>
          <w:b/>
          <w:bCs/>
          <w:color w:val="000000"/>
        </w:rPr>
      </w:pPr>
    </w:p>
    <w:p w:rsidR="00ED0FA0" w:rsidRDefault="00ED0FA0" w:rsidP="00553596">
      <w:pPr>
        <w:autoSpaceDE w:val="0"/>
        <w:autoSpaceDN w:val="0"/>
        <w:adjustRightInd w:val="0"/>
        <w:rPr>
          <w:rFonts w:ascii="Verdana" w:hAnsi="Verdana" w:cs="Verdana"/>
          <w:b/>
          <w:bCs/>
          <w:color w:val="000000"/>
        </w:rPr>
      </w:pPr>
    </w:p>
    <w:p w:rsidR="00ED0FA0" w:rsidRPr="001A4FF4" w:rsidRDefault="00ED0FA0" w:rsidP="00553596">
      <w:pPr>
        <w:autoSpaceDE w:val="0"/>
        <w:autoSpaceDN w:val="0"/>
        <w:adjustRightInd w:val="0"/>
        <w:rPr>
          <w:rFonts w:ascii="Verdana" w:hAnsi="Verdana" w:cs="Verdana"/>
          <w:b/>
          <w:bCs/>
          <w:color w:val="000000"/>
        </w:rPr>
      </w:pPr>
      <w:r w:rsidRPr="001A4FF4">
        <w:rPr>
          <w:rFonts w:ascii="Verdana" w:hAnsi="Verdana" w:cs="Verdana"/>
          <w:b/>
          <w:bCs/>
          <w:color w:val="000000"/>
        </w:rPr>
        <w:t>OSSERVAZIONI/PROPOSTE</w:t>
      </w:r>
    </w:p>
    <w:p w:rsidR="00ED0FA0" w:rsidRPr="001A4FF4" w:rsidRDefault="00ED0FA0" w:rsidP="00553596">
      <w:pPr>
        <w:autoSpaceDE w:val="0"/>
        <w:autoSpaceDN w:val="0"/>
        <w:adjustRightInd w:val="0"/>
        <w:rPr>
          <w:rFonts w:ascii="Verdana" w:hAnsi="Verdana" w:cs="Verdana"/>
          <w:color w:val="000000"/>
        </w:rPr>
      </w:pPr>
      <w:r w:rsidRPr="001A4FF4">
        <w:rPr>
          <w:rFonts w:ascii="Verdana" w:hAnsi="Verdana" w:cs="Verdana"/>
          <w:color w:val="000000"/>
        </w:rPr>
        <w:t>(riportare in modo sintetico le osservazioni e le proposte emerse)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:rsidR="00ED0FA0" w:rsidRDefault="00ED0FA0" w:rsidP="00553596">
      <w:pPr>
        <w:autoSpaceDE w:val="0"/>
        <w:autoSpaceDN w:val="0"/>
        <w:adjustRightInd w:val="0"/>
        <w:rPr>
          <w:color w:val="000000"/>
        </w:rPr>
      </w:pPr>
    </w:p>
    <w:p w:rsidR="00ED0FA0" w:rsidRDefault="00ED0FA0" w:rsidP="0055359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ED0FA0" w:rsidRPr="007707D7" w:rsidRDefault="00ED0FA0" w:rsidP="0055359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</w:t>
      </w:r>
      <w:r w:rsidRPr="007707D7">
        <w:rPr>
          <w:rFonts w:ascii="Arial" w:hAnsi="Arial" w:cs="Arial"/>
          <w:color w:val="000000"/>
          <w:sz w:val="24"/>
          <w:szCs w:val="24"/>
        </w:rPr>
        <w:t>etto ed approvato il verbale, l’assemblea ha termine alle ore ………..</w:t>
      </w:r>
    </w:p>
    <w:p w:rsidR="00ED0FA0" w:rsidRPr="007707D7" w:rsidRDefault="00ED0FA0" w:rsidP="0055359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ED0FA0" w:rsidRPr="007707D7" w:rsidRDefault="00ED0FA0" w:rsidP="0055359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7707D7">
        <w:rPr>
          <w:rFonts w:ascii="Arial" w:hAnsi="Arial" w:cs="Arial"/>
          <w:color w:val="000000"/>
          <w:sz w:val="24"/>
          <w:szCs w:val="24"/>
        </w:rPr>
        <w:t>I rappresentanti di Istituto</w:t>
      </w:r>
    </w:p>
    <w:p w:rsidR="00ED0FA0" w:rsidRPr="007707D7" w:rsidRDefault="00ED0FA0" w:rsidP="0055359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ED0FA0" w:rsidRPr="007707D7" w:rsidRDefault="00ED0FA0" w:rsidP="0055359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7707D7">
        <w:rPr>
          <w:rFonts w:ascii="Arial" w:hAnsi="Arial" w:cs="Arial"/>
          <w:color w:val="000000"/>
          <w:sz w:val="24"/>
          <w:szCs w:val="24"/>
        </w:rPr>
        <w:t>------------------------------------------------</w:t>
      </w:r>
      <w:r>
        <w:rPr>
          <w:rFonts w:ascii="Arial" w:hAnsi="Arial" w:cs="Arial"/>
          <w:color w:val="000000"/>
          <w:sz w:val="24"/>
          <w:szCs w:val="24"/>
        </w:rPr>
        <w:t>---</w:t>
      </w:r>
    </w:p>
    <w:p w:rsidR="00ED0FA0" w:rsidRPr="007707D7" w:rsidRDefault="00ED0FA0" w:rsidP="00553596">
      <w:pPr>
        <w:rPr>
          <w:rFonts w:ascii="Arial" w:hAnsi="Arial" w:cs="Arial"/>
          <w:sz w:val="24"/>
          <w:szCs w:val="24"/>
        </w:rPr>
      </w:pPr>
      <w:r w:rsidRPr="007707D7">
        <w:rPr>
          <w:rFonts w:ascii="Arial" w:hAnsi="Arial" w:cs="Arial"/>
          <w:color w:val="000000"/>
          <w:sz w:val="24"/>
          <w:szCs w:val="24"/>
        </w:rPr>
        <w:t>---------------------------------------------------</w:t>
      </w:r>
    </w:p>
    <w:p w:rsidR="00ED0FA0" w:rsidRPr="007707D7" w:rsidRDefault="00ED0FA0" w:rsidP="00553596">
      <w:pPr>
        <w:rPr>
          <w:rFonts w:ascii="Arial" w:hAnsi="Arial" w:cs="Arial"/>
          <w:sz w:val="24"/>
          <w:szCs w:val="24"/>
        </w:rPr>
      </w:pPr>
    </w:p>
    <w:p w:rsidR="00ED0FA0" w:rsidRDefault="00ED0FA0"/>
    <w:sectPr w:rsidR="00ED0FA0" w:rsidSect="001B498C"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FA0" w:rsidRDefault="00ED0FA0" w:rsidP="001B498C">
      <w:r>
        <w:separator/>
      </w:r>
    </w:p>
  </w:endnote>
  <w:endnote w:type="continuationSeparator" w:id="0">
    <w:p w:rsidR="00ED0FA0" w:rsidRDefault="00ED0FA0" w:rsidP="001B4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FA0" w:rsidRDefault="00ED0FA0" w:rsidP="001B498C">
      <w:r>
        <w:separator/>
      </w:r>
    </w:p>
  </w:footnote>
  <w:footnote w:type="continuationSeparator" w:id="0">
    <w:p w:rsidR="00ED0FA0" w:rsidRDefault="00ED0FA0" w:rsidP="001B49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E10"/>
    <w:multiLevelType w:val="hybridMultilevel"/>
    <w:tmpl w:val="065A2814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abstractNum w:abstractNumId="1">
    <w:nsid w:val="0D995905"/>
    <w:multiLevelType w:val="hybridMultilevel"/>
    <w:tmpl w:val="5D82CBD0"/>
    <w:lvl w:ilvl="0" w:tplc="9EAA5AB0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  <w:sz w:val="32"/>
        <w:szCs w:val="32"/>
      </w:rPr>
    </w:lvl>
    <w:lvl w:ilvl="1" w:tplc="0410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498C"/>
    <w:rsid w:val="00085435"/>
    <w:rsid w:val="0009596D"/>
    <w:rsid w:val="00097728"/>
    <w:rsid w:val="00107836"/>
    <w:rsid w:val="001A4FF4"/>
    <w:rsid w:val="001B498C"/>
    <w:rsid w:val="001F3517"/>
    <w:rsid w:val="002059C5"/>
    <w:rsid w:val="0038208B"/>
    <w:rsid w:val="003E71D2"/>
    <w:rsid w:val="0043605C"/>
    <w:rsid w:val="004419F9"/>
    <w:rsid w:val="0053756E"/>
    <w:rsid w:val="00553596"/>
    <w:rsid w:val="00627F4F"/>
    <w:rsid w:val="00671638"/>
    <w:rsid w:val="00693AEA"/>
    <w:rsid w:val="006A421E"/>
    <w:rsid w:val="006D56E1"/>
    <w:rsid w:val="00744326"/>
    <w:rsid w:val="007707D7"/>
    <w:rsid w:val="007E012A"/>
    <w:rsid w:val="00892178"/>
    <w:rsid w:val="008934B1"/>
    <w:rsid w:val="008B7B8D"/>
    <w:rsid w:val="008E6B81"/>
    <w:rsid w:val="00906409"/>
    <w:rsid w:val="00932C59"/>
    <w:rsid w:val="0095010E"/>
    <w:rsid w:val="009805ED"/>
    <w:rsid w:val="009954B4"/>
    <w:rsid w:val="009F2E94"/>
    <w:rsid w:val="00A07A08"/>
    <w:rsid w:val="00B01257"/>
    <w:rsid w:val="00B7633F"/>
    <w:rsid w:val="00BE69AC"/>
    <w:rsid w:val="00C92FDC"/>
    <w:rsid w:val="00CA0137"/>
    <w:rsid w:val="00CD4644"/>
    <w:rsid w:val="00D30CA9"/>
    <w:rsid w:val="00D97595"/>
    <w:rsid w:val="00E14D14"/>
    <w:rsid w:val="00E30FC1"/>
    <w:rsid w:val="00E9607A"/>
    <w:rsid w:val="00EA6376"/>
    <w:rsid w:val="00ED0FA0"/>
    <w:rsid w:val="00EE3B29"/>
    <w:rsid w:val="00F071C9"/>
    <w:rsid w:val="00F10B33"/>
    <w:rsid w:val="00F159D6"/>
    <w:rsid w:val="00F1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8C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B498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1B4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498C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37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strianoterzigno.go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2</Pages>
  <Words>985</Words>
  <Characters>5618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io</dc:creator>
  <cp:keywords/>
  <dc:description/>
  <cp:lastModifiedBy>user</cp:lastModifiedBy>
  <cp:revision>2</cp:revision>
  <cp:lastPrinted>2017-09-22T09:59:00Z</cp:lastPrinted>
  <dcterms:created xsi:type="dcterms:W3CDTF">2017-10-30T09:59:00Z</dcterms:created>
  <dcterms:modified xsi:type="dcterms:W3CDTF">2017-10-30T09:59:00Z</dcterms:modified>
</cp:coreProperties>
</file>